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592D" w:rsidRPr="00E56C69" w:rsidRDefault="00B9592D" w:rsidP="0078050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56C69">
        <w:rPr>
          <w:rFonts w:ascii="Times New Roman" w:hAnsi="Times New Roman"/>
          <w:sz w:val="28"/>
          <w:szCs w:val="28"/>
        </w:rPr>
        <w:t xml:space="preserve">СОВЕТ </w:t>
      </w:r>
      <w:r>
        <w:rPr>
          <w:rFonts w:ascii="Times New Roman" w:hAnsi="Times New Roman"/>
          <w:sz w:val="28"/>
          <w:szCs w:val="28"/>
        </w:rPr>
        <w:t xml:space="preserve">НАРОДНЫХ </w:t>
      </w:r>
      <w:r w:rsidRPr="00E56C69">
        <w:rPr>
          <w:rFonts w:ascii="Times New Roman" w:hAnsi="Times New Roman"/>
          <w:sz w:val="28"/>
          <w:szCs w:val="28"/>
        </w:rPr>
        <w:t>ДЕПУТАТОВ</w:t>
      </w:r>
      <w:r>
        <w:rPr>
          <w:rFonts w:ascii="Times New Roman" w:hAnsi="Times New Roman"/>
          <w:sz w:val="28"/>
          <w:szCs w:val="28"/>
        </w:rPr>
        <w:t xml:space="preserve"> УСТЬ-ВОЛЧИХИНСКОГО СЕЛЬСОВЕТА ВОЛЧИХИНСКОГО РАЙОНА</w:t>
      </w:r>
      <w:r w:rsidRPr="00E56C69">
        <w:rPr>
          <w:rFonts w:ascii="Times New Roman" w:hAnsi="Times New Roman"/>
          <w:sz w:val="28"/>
          <w:szCs w:val="28"/>
        </w:rPr>
        <w:t xml:space="preserve"> АЛТАЙСКОГО КРАЯ</w:t>
      </w:r>
    </w:p>
    <w:p w:rsidR="00B9592D" w:rsidRPr="00E56C69" w:rsidRDefault="00B9592D" w:rsidP="0078050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9592D" w:rsidRPr="00E56C69" w:rsidRDefault="00B9592D" w:rsidP="0078050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РЕШЕНИЕ </w:t>
      </w:r>
    </w:p>
    <w:p w:rsidR="00B9592D" w:rsidRPr="00E56C69" w:rsidRDefault="00B9592D" w:rsidP="00780501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B9592D" w:rsidRDefault="00B9592D" w:rsidP="006C371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22.10.2024</w:t>
      </w:r>
      <w:r w:rsidRPr="00E56C69">
        <w:rPr>
          <w:rFonts w:ascii="Times New Roman" w:hAnsi="Times New Roman"/>
          <w:sz w:val="28"/>
          <w:szCs w:val="28"/>
        </w:rPr>
        <w:tab/>
      </w:r>
      <w:r w:rsidRPr="00E56C69">
        <w:rPr>
          <w:rFonts w:ascii="Times New Roman" w:hAnsi="Times New Roman"/>
          <w:sz w:val="28"/>
          <w:szCs w:val="28"/>
        </w:rPr>
        <w:tab/>
      </w:r>
      <w:r w:rsidRPr="00E56C69">
        <w:rPr>
          <w:rFonts w:ascii="Times New Roman" w:hAnsi="Times New Roman"/>
          <w:sz w:val="28"/>
          <w:szCs w:val="28"/>
        </w:rPr>
        <w:tab/>
      </w:r>
      <w:r w:rsidRPr="00E56C69">
        <w:rPr>
          <w:rFonts w:ascii="Times New Roman" w:hAnsi="Times New Roman"/>
          <w:sz w:val="28"/>
          <w:szCs w:val="28"/>
        </w:rPr>
        <w:tab/>
      </w:r>
      <w:r w:rsidRPr="00E56C69">
        <w:rPr>
          <w:rFonts w:ascii="Times New Roman" w:hAnsi="Times New Roman"/>
          <w:sz w:val="28"/>
          <w:szCs w:val="28"/>
        </w:rPr>
        <w:tab/>
      </w:r>
      <w:r w:rsidRPr="00E56C69">
        <w:rPr>
          <w:rFonts w:ascii="Times New Roman" w:hAnsi="Times New Roman"/>
          <w:sz w:val="28"/>
          <w:szCs w:val="28"/>
        </w:rPr>
        <w:tab/>
      </w:r>
      <w:r w:rsidRPr="00E56C69">
        <w:rPr>
          <w:rFonts w:ascii="Times New Roman" w:hAnsi="Times New Roman"/>
          <w:sz w:val="28"/>
          <w:szCs w:val="28"/>
        </w:rPr>
        <w:tab/>
      </w:r>
      <w:r w:rsidRPr="00E56C69">
        <w:rPr>
          <w:rFonts w:ascii="Times New Roman" w:hAnsi="Times New Roman"/>
          <w:sz w:val="28"/>
          <w:szCs w:val="28"/>
        </w:rPr>
        <w:tab/>
        <w:t xml:space="preserve">           № </w:t>
      </w:r>
      <w:r>
        <w:rPr>
          <w:rFonts w:ascii="Times New Roman" w:hAnsi="Times New Roman"/>
          <w:sz w:val="28"/>
          <w:szCs w:val="28"/>
        </w:rPr>
        <w:t>13</w:t>
      </w:r>
    </w:p>
    <w:p w:rsidR="00B9592D" w:rsidRPr="00E56C69" w:rsidRDefault="00B9592D" w:rsidP="006C371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56C69">
        <w:rPr>
          <w:rFonts w:ascii="Times New Roman" w:hAnsi="Times New Roman"/>
          <w:sz w:val="28"/>
          <w:szCs w:val="28"/>
        </w:rPr>
        <w:t xml:space="preserve">              </w:t>
      </w:r>
      <w:r>
        <w:rPr>
          <w:rFonts w:ascii="Times New Roman" w:hAnsi="Times New Roman"/>
          <w:sz w:val="28"/>
          <w:szCs w:val="28"/>
        </w:rPr>
        <w:t>с.Усть-Волчиха</w:t>
      </w:r>
    </w:p>
    <w:p w:rsidR="00B9592D" w:rsidRPr="00D4065A" w:rsidRDefault="00B9592D" w:rsidP="00780501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B9592D" w:rsidRPr="00D4065A" w:rsidRDefault="00B9592D" w:rsidP="00780501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B9592D" w:rsidRPr="00D4065A" w:rsidRDefault="00B9592D" w:rsidP="00780501">
      <w:pPr>
        <w:spacing w:after="0" w:line="240" w:lineRule="auto"/>
        <w:ind w:right="5812"/>
        <w:jc w:val="both"/>
        <w:rPr>
          <w:rFonts w:ascii="Times New Roman" w:hAnsi="Times New Roman"/>
          <w:sz w:val="28"/>
          <w:szCs w:val="28"/>
        </w:rPr>
      </w:pPr>
      <w:r w:rsidRPr="00D4065A">
        <w:rPr>
          <w:rFonts w:ascii="Times New Roman" w:hAnsi="Times New Roman"/>
          <w:sz w:val="28"/>
          <w:szCs w:val="28"/>
        </w:rPr>
        <w:t>О внесении изменений и дополнений в Устав муниципального образования сельское поселение Усть-Волчихинский сельсовет Волчихинского района Алтайского края</w:t>
      </w:r>
    </w:p>
    <w:p w:rsidR="00B9592D" w:rsidRPr="00D4065A" w:rsidRDefault="00B9592D" w:rsidP="00780501">
      <w:pPr>
        <w:autoSpaceDE w:val="0"/>
        <w:autoSpaceDN w:val="0"/>
        <w:adjustRightInd w:val="0"/>
        <w:spacing w:after="0" w:line="240" w:lineRule="auto"/>
        <w:ind w:right="5812"/>
        <w:jc w:val="both"/>
        <w:rPr>
          <w:rFonts w:ascii="Times New Roman" w:hAnsi="Times New Roman"/>
          <w:sz w:val="28"/>
          <w:szCs w:val="28"/>
        </w:rPr>
      </w:pPr>
    </w:p>
    <w:p w:rsidR="00B9592D" w:rsidRPr="00D4065A" w:rsidRDefault="00B9592D" w:rsidP="00A03F8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4065A">
        <w:rPr>
          <w:rFonts w:ascii="Times New Roman" w:hAnsi="Times New Roman"/>
          <w:sz w:val="28"/>
          <w:szCs w:val="28"/>
        </w:rPr>
        <w:t xml:space="preserve">В соответствии со статьей 44 Федерального закона от 06.10.2003             № 131-ФЗ «Об общих принципах организации местного самоуправления в Российской Федерации» и статьей 23 Устава муниципального образования сельское поселение Усть-Волчихинский сельсовет Волчихинского района Алтайского края, Совет народных депутатов Усть-Волчихинского  сельсовета Волчихинского района Алтайского края </w:t>
      </w:r>
      <w:r w:rsidRPr="00D4065A">
        <w:rPr>
          <w:rFonts w:ascii="Times New Roman" w:hAnsi="Times New Roman"/>
          <w:spacing w:val="40"/>
          <w:sz w:val="28"/>
          <w:szCs w:val="28"/>
        </w:rPr>
        <w:t>решил:</w:t>
      </w:r>
      <w:bookmarkStart w:id="0" w:name="_GoBack"/>
      <w:bookmarkEnd w:id="0"/>
    </w:p>
    <w:p w:rsidR="00B9592D" w:rsidRPr="00D4065A" w:rsidRDefault="00B9592D" w:rsidP="00A03F8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4065A">
        <w:rPr>
          <w:rFonts w:ascii="Times New Roman" w:hAnsi="Times New Roman"/>
          <w:sz w:val="28"/>
          <w:szCs w:val="28"/>
        </w:rPr>
        <w:t>1. Внести в Устав муниципального образования сельское поселение Усть-Волчихинский сельсовет Волчихинского района Алтайского края (далее - Устав) следующие изменения и дополнения:</w:t>
      </w:r>
    </w:p>
    <w:p w:rsidR="00B9592D" w:rsidRPr="00D4065A" w:rsidRDefault="00B9592D" w:rsidP="004F4DCD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4065A">
        <w:rPr>
          <w:rFonts w:ascii="Times New Roman" w:hAnsi="Times New Roman" w:cs="Times New Roman"/>
          <w:sz w:val="28"/>
          <w:szCs w:val="28"/>
        </w:rPr>
        <w:t>1) статью 2 дополнить пунктом 15 следующего содержания:</w:t>
      </w:r>
    </w:p>
    <w:p w:rsidR="00B9592D" w:rsidRPr="00D4065A" w:rsidRDefault="00B9592D" w:rsidP="004F4DC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4065A">
        <w:rPr>
          <w:rFonts w:ascii="Times New Roman" w:hAnsi="Times New Roman"/>
          <w:sz w:val="28"/>
          <w:szCs w:val="28"/>
        </w:rPr>
        <w:t>«15) осуществление учета личных подсобных хозяйств, которые ведут граждане в соответствии с Федеральным законом от 7 июля 2003 года № 112-ФЗ «О личном подсобном хозяйстве», в похозяйственных книгах.»;</w:t>
      </w:r>
    </w:p>
    <w:p w:rsidR="00B9592D" w:rsidRPr="00D4065A" w:rsidRDefault="00B9592D" w:rsidP="004F4DC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9592D" w:rsidRPr="00D4065A" w:rsidRDefault="00B9592D" w:rsidP="004F4DCD">
      <w:pPr>
        <w:pStyle w:val="ListParagraph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4065A">
        <w:rPr>
          <w:rFonts w:ascii="Times New Roman" w:hAnsi="Times New Roman"/>
          <w:sz w:val="28"/>
          <w:szCs w:val="28"/>
        </w:rPr>
        <w:t>2) часть 2 статьи 9 дополнить абзацем вторым следующего содержания:</w:t>
      </w:r>
    </w:p>
    <w:p w:rsidR="00B9592D" w:rsidRPr="00D4065A" w:rsidRDefault="00B9592D" w:rsidP="004F4DC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4065A">
        <w:rPr>
          <w:rFonts w:ascii="Times New Roman" w:hAnsi="Times New Roman"/>
          <w:sz w:val="28"/>
          <w:szCs w:val="28"/>
        </w:rPr>
        <w:t>«При решении вопросов, предусмотренных пунктом 7 части 1 статьи 25.1 Федерального закона от 6 октября 2003 года № 131-ФЗ, в сходе граждан также могут принять участие граждане Российской Федерации, достигшие на день проведения схода граждан 18 лет и имеющие в собственности жилое помещение, расположенное на территории данного сельского населенного пункта, в случае, если это установлено муниципальными нормативными правовыми актами в соответствии с законом Алтайского края.»;</w:t>
      </w:r>
    </w:p>
    <w:p w:rsidR="00B9592D" w:rsidRPr="00D4065A" w:rsidRDefault="00B9592D" w:rsidP="004F4DC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9592D" w:rsidRPr="00D4065A" w:rsidRDefault="00B9592D" w:rsidP="00A03F8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4065A">
        <w:rPr>
          <w:rFonts w:ascii="Times New Roman" w:hAnsi="Times New Roman"/>
          <w:sz w:val="28"/>
          <w:szCs w:val="28"/>
        </w:rPr>
        <w:t xml:space="preserve">3) часть 8 статьи 26 дополнить пунктом 12.1 следующего содержания: </w:t>
      </w:r>
    </w:p>
    <w:p w:rsidR="00B9592D" w:rsidRPr="00D4065A" w:rsidRDefault="00B9592D" w:rsidP="00006CA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4065A">
        <w:rPr>
          <w:rFonts w:ascii="Times New Roman" w:hAnsi="Times New Roman"/>
          <w:sz w:val="28"/>
          <w:szCs w:val="28"/>
        </w:rPr>
        <w:t>«13.1) приобретения им статуса иностранного агента;»;</w:t>
      </w:r>
    </w:p>
    <w:p w:rsidR="00B9592D" w:rsidRPr="00D4065A" w:rsidRDefault="00B9592D" w:rsidP="00A03F8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9592D" w:rsidRPr="00D4065A" w:rsidRDefault="00B9592D" w:rsidP="00A03F8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4065A">
        <w:rPr>
          <w:rFonts w:ascii="Times New Roman" w:hAnsi="Times New Roman"/>
          <w:sz w:val="28"/>
          <w:szCs w:val="28"/>
        </w:rPr>
        <w:t>4) в статье 33:</w:t>
      </w:r>
    </w:p>
    <w:p w:rsidR="00B9592D" w:rsidRPr="00D4065A" w:rsidRDefault="00B9592D" w:rsidP="00006CA4">
      <w:pPr>
        <w:tabs>
          <w:tab w:val="left" w:pos="-42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4065A">
        <w:rPr>
          <w:rFonts w:ascii="Times New Roman" w:hAnsi="Times New Roman"/>
          <w:sz w:val="28"/>
          <w:szCs w:val="28"/>
        </w:rPr>
        <w:tab/>
        <w:t>а) часть 1 дополнить пунктом 15 следующего содержания:</w:t>
      </w:r>
    </w:p>
    <w:p w:rsidR="00B9592D" w:rsidRPr="00D4065A" w:rsidRDefault="00B9592D" w:rsidP="00006CA4">
      <w:pPr>
        <w:tabs>
          <w:tab w:val="left" w:pos="-42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4065A">
        <w:rPr>
          <w:rFonts w:ascii="Times New Roman" w:hAnsi="Times New Roman"/>
          <w:sz w:val="28"/>
          <w:szCs w:val="28"/>
        </w:rPr>
        <w:tab/>
        <w:t>«15) приобретения им статуса иностранного агента.»;</w:t>
      </w:r>
    </w:p>
    <w:p w:rsidR="00B9592D" w:rsidRPr="00D4065A" w:rsidRDefault="00B9592D" w:rsidP="00CD6081">
      <w:pPr>
        <w:tabs>
          <w:tab w:val="left" w:pos="-42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4065A">
        <w:rPr>
          <w:rFonts w:ascii="Times New Roman" w:hAnsi="Times New Roman"/>
          <w:sz w:val="28"/>
          <w:szCs w:val="28"/>
        </w:rPr>
        <w:tab/>
        <w:t xml:space="preserve">б) абзац второй части 2 изложить в следующей редакции: </w:t>
      </w:r>
    </w:p>
    <w:p w:rsidR="00B9592D" w:rsidRPr="00D4065A" w:rsidRDefault="00B9592D" w:rsidP="00CD6081">
      <w:pPr>
        <w:pStyle w:val="Con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D4065A">
        <w:rPr>
          <w:rFonts w:ascii="Times New Roman" w:hAnsi="Times New Roman"/>
          <w:sz w:val="28"/>
          <w:szCs w:val="28"/>
        </w:rPr>
        <w:t>«Полномочия главы сельсовета в случа</w:t>
      </w:r>
      <w:r w:rsidRPr="00D4065A">
        <w:rPr>
          <w:rFonts w:ascii="Times New Roman" w:hAnsi="Times New Roman"/>
          <w:bCs/>
          <w:iCs/>
          <w:sz w:val="28"/>
          <w:szCs w:val="28"/>
        </w:rPr>
        <w:t>ях</w:t>
      </w:r>
      <w:r w:rsidRPr="00D4065A">
        <w:rPr>
          <w:rFonts w:ascii="Times New Roman" w:hAnsi="Times New Roman"/>
          <w:sz w:val="28"/>
          <w:szCs w:val="28"/>
        </w:rPr>
        <w:t>, предусмотренн</w:t>
      </w:r>
      <w:r w:rsidRPr="00D4065A">
        <w:rPr>
          <w:rFonts w:ascii="Times New Roman" w:hAnsi="Times New Roman"/>
          <w:bCs/>
          <w:iCs/>
          <w:sz w:val="28"/>
          <w:szCs w:val="28"/>
        </w:rPr>
        <w:t>ых</w:t>
      </w:r>
      <w:r w:rsidRPr="00D4065A">
        <w:rPr>
          <w:rFonts w:ascii="Times New Roman" w:hAnsi="Times New Roman"/>
          <w:sz w:val="28"/>
          <w:szCs w:val="28"/>
        </w:rPr>
        <w:t xml:space="preserve"> пунктами 2, </w:t>
      </w:r>
      <w:r w:rsidRPr="00D4065A">
        <w:rPr>
          <w:rFonts w:ascii="Times New Roman" w:hAnsi="Times New Roman"/>
          <w:bCs/>
          <w:iCs/>
          <w:sz w:val="28"/>
          <w:szCs w:val="28"/>
        </w:rPr>
        <w:t>3, 15</w:t>
      </w:r>
      <w:r w:rsidRPr="00D4065A">
        <w:rPr>
          <w:rFonts w:ascii="Times New Roman" w:hAnsi="Times New Roman"/>
          <w:sz w:val="28"/>
          <w:szCs w:val="28"/>
        </w:rPr>
        <w:t xml:space="preserve"> части 1 настоящей статьи, прекращаются со дня принятия Советом депутатов  решения об отставке по собственному желанию </w:t>
      </w:r>
      <w:r w:rsidRPr="00D4065A">
        <w:rPr>
          <w:rFonts w:ascii="Times New Roman" w:hAnsi="Times New Roman"/>
          <w:bCs/>
          <w:iCs/>
          <w:sz w:val="28"/>
          <w:szCs w:val="28"/>
        </w:rPr>
        <w:t>или удалении в отставку</w:t>
      </w:r>
      <w:r w:rsidRPr="00D4065A">
        <w:rPr>
          <w:rFonts w:ascii="Times New Roman" w:hAnsi="Times New Roman"/>
          <w:sz w:val="28"/>
          <w:szCs w:val="28"/>
        </w:rPr>
        <w:t xml:space="preserve"> главы сельсовета.».</w:t>
      </w:r>
    </w:p>
    <w:p w:rsidR="00B9592D" w:rsidRPr="00D4065A" w:rsidRDefault="00B9592D" w:rsidP="00903FDE">
      <w:pPr>
        <w:tabs>
          <w:tab w:val="left" w:pos="-42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4065A">
        <w:rPr>
          <w:rFonts w:ascii="Times New Roman" w:hAnsi="Times New Roman"/>
          <w:sz w:val="28"/>
          <w:szCs w:val="28"/>
        </w:rPr>
        <w:tab/>
      </w:r>
    </w:p>
    <w:p w:rsidR="00B9592D" w:rsidRPr="00D4065A" w:rsidRDefault="00B9592D" w:rsidP="00903FDE">
      <w:pPr>
        <w:tabs>
          <w:tab w:val="left" w:pos="-42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4065A">
        <w:rPr>
          <w:rFonts w:ascii="Times New Roman" w:hAnsi="Times New Roman"/>
          <w:sz w:val="28"/>
          <w:szCs w:val="28"/>
        </w:rPr>
        <w:tab/>
        <w:t>2. Направить настоящее решение для государственной регистрации в Управление Министерства юстиции Российской Федерации по Алтайскому краю.</w:t>
      </w:r>
    </w:p>
    <w:p w:rsidR="00B9592D" w:rsidRPr="00D4065A" w:rsidRDefault="00B9592D" w:rsidP="00A03F8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4065A">
        <w:rPr>
          <w:rFonts w:ascii="Times New Roman" w:hAnsi="Times New Roman"/>
          <w:sz w:val="28"/>
          <w:szCs w:val="28"/>
        </w:rPr>
        <w:t>3. Опубликовать настоящее решение после государственной регистрации в установленном законом порядке.</w:t>
      </w:r>
    </w:p>
    <w:p w:rsidR="00B9592D" w:rsidRPr="00D4065A" w:rsidRDefault="00B9592D" w:rsidP="00A03F8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4065A">
        <w:rPr>
          <w:rFonts w:ascii="Times New Roman" w:hAnsi="Times New Roman"/>
          <w:sz w:val="28"/>
          <w:szCs w:val="28"/>
        </w:rPr>
        <w:t>4. Настоящее решение вступает в силу в соответствии с Федеральным законом от 06.10.2003 № 131-ФЗ «Об общих принципах организации местного самоуправления в Российской Федерации».</w:t>
      </w:r>
    </w:p>
    <w:p w:rsidR="00B9592D" w:rsidRPr="00D4065A" w:rsidRDefault="00B9592D" w:rsidP="00A03F8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9592D" w:rsidRPr="00D4065A" w:rsidRDefault="00B9592D" w:rsidP="00A03F8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9592D" w:rsidRPr="00D4065A" w:rsidRDefault="00B9592D" w:rsidP="00A03F8B">
      <w:pPr>
        <w:tabs>
          <w:tab w:val="left" w:pos="35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9592D" w:rsidRPr="00D4065A" w:rsidRDefault="00B9592D" w:rsidP="00A03F8B">
      <w:pPr>
        <w:tabs>
          <w:tab w:val="left" w:pos="35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9592D" w:rsidRPr="00D4065A" w:rsidRDefault="00B9592D" w:rsidP="00A03F8B">
      <w:pPr>
        <w:tabs>
          <w:tab w:val="left" w:pos="35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4065A">
        <w:rPr>
          <w:rFonts w:ascii="Times New Roman" w:hAnsi="Times New Roman"/>
          <w:sz w:val="28"/>
          <w:szCs w:val="28"/>
        </w:rPr>
        <w:t>Глава сельсовета                                                                                    Рудель В.И.</w:t>
      </w:r>
    </w:p>
    <w:sectPr w:rsidR="00B9592D" w:rsidRPr="00D4065A" w:rsidSect="00CD6081">
      <w:pgSz w:w="11906" w:h="16838"/>
      <w:pgMar w:top="851" w:right="567" w:bottom="993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§­§°§®§Ц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25AD5"/>
    <w:rsid w:val="00003672"/>
    <w:rsid w:val="00006CA4"/>
    <w:rsid w:val="000146F2"/>
    <w:rsid w:val="000178CD"/>
    <w:rsid w:val="00017F37"/>
    <w:rsid w:val="000617F5"/>
    <w:rsid w:val="00067E1F"/>
    <w:rsid w:val="00071BC5"/>
    <w:rsid w:val="000B617D"/>
    <w:rsid w:val="000E5582"/>
    <w:rsid w:val="000E7BA9"/>
    <w:rsid w:val="000F6623"/>
    <w:rsid w:val="00125AD5"/>
    <w:rsid w:val="00133337"/>
    <w:rsid w:val="00192764"/>
    <w:rsid w:val="001E0963"/>
    <w:rsid w:val="002E6B48"/>
    <w:rsid w:val="002F2F9E"/>
    <w:rsid w:val="003C5B5A"/>
    <w:rsid w:val="003F4D83"/>
    <w:rsid w:val="00421E02"/>
    <w:rsid w:val="00424099"/>
    <w:rsid w:val="00471E38"/>
    <w:rsid w:val="004B1ADF"/>
    <w:rsid w:val="004F34AD"/>
    <w:rsid w:val="004F4DCD"/>
    <w:rsid w:val="005108CB"/>
    <w:rsid w:val="0055407E"/>
    <w:rsid w:val="005A66B9"/>
    <w:rsid w:val="005E5F21"/>
    <w:rsid w:val="00636275"/>
    <w:rsid w:val="00646245"/>
    <w:rsid w:val="00652A73"/>
    <w:rsid w:val="006C3715"/>
    <w:rsid w:val="006C45BB"/>
    <w:rsid w:val="006D19FD"/>
    <w:rsid w:val="006F63C3"/>
    <w:rsid w:val="00746091"/>
    <w:rsid w:val="00780438"/>
    <w:rsid w:val="00780501"/>
    <w:rsid w:val="007A1293"/>
    <w:rsid w:val="007A747C"/>
    <w:rsid w:val="007B793B"/>
    <w:rsid w:val="007C04AE"/>
    <w:rsid w:val="007F4954"/>
    <w:rsid w:val="0082467E"/>
    <w:rsid w:val="00880C16"/>
    <w:rsid w:val="0088618C"/>
    <w:rsid w:val="008D1914"/>
    <w:rsid w:val="008F5DA6"/>
    <w:rsid w:val="00903FDE"/>
    <w:rsid w:val="00904C9B"/>
    <w:rsid w:val="0096461B"/>
    <w:rsid w:val="009E6832"/>
    <w:rsid w:val="00A004F2"/>
    <w:rsid w:val="00A03F8B"/>
    <w:rsid w:val="00A34299"/>
    <w:rsid w:val="00AF7770"/>
    <w:rsid w:val="00B44BB0"/>
    <w:rsid w:val="00B80C9A"/>
    <w:rsid w:val="00B830A0"/>
    <w:rsid w:val="00B9592D"/>
    <w:rsid w:val="00BF104C"/>
    <w:rsid w:val="00C7673B"/>
    <w:rsid w:val="00CB0A66"/>
    <w:rsid w:val="00CD6081"/>
    <w:rsid w:val="00CE6618"/>
    <w:rsid w:val="00D34D3B"/>
    <w:rsid w:val="00D4065A"/>
    <w:rsid w:val="00D5783F"/>
    <w:rsid w:val="00D60559"/>
    <w:rsid w:val="00D611D2"/>
    <w:rsid w:val="00D71DA6"/>
    <w:rsid w:val="00E34351"/>
    <w:rsid w:val="00E56C69"/>
    <w:rsid w:val="00E60D8E"/>
    <w:rsid w:val="00F97A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45BB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78043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7460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46091"/>
    <w:rPr>
      <w:rFonts w:ascii="Tahoma" w:hAnsi="Tahoma" w:cs="Tahoma"/>
      <w:sz w:val="16"/>
      <w:szCs w:val="16"/>
    </w:rPr>
  </w:style>
  <w:style w:type="character" w:customStyle="1" w:styleId="1">
    <w:name w:val="Гиперссылка1"/>
    <w:basedOn w:val="DefaultParagraphFont"/>
    <w:uiPriority w:val="99"/>
    <w:rsid w:val="00006CA4"/>
    <w:rPr>
      <w:rFonts w:cs="Times New Roman"/>
    </w:rPr>
  </w:style>
  <w:style w:type="paragraph" w:customStyle="1" w:styleId="ConsNormal">
    <w:name w:val="ConsNormal"/>
    <w:uiPriority w:val="99"/>
    <w:rsid w:val="00CD6081"/>
    <w:pPr>
      <w:widowControl w:val="0"/>
      <w:snapToGrid w:val="0"/>
      <w:ind w:firstLine="720"/>
    </w:pPr>
    <w:rPr>
      <w:rFonts w:ascii="Arial" w:hAnsi="Arial"/>
      <w:sz w:val="20"/>
      <w:szCs w:val="20"/>
    </w:rPr>
  </w:style>
  <w:style w:type="paragraph" w:customStyle="1" w:styleId="Standard">
    <w:name w:val="Standard"/>
    <w:uiPriority w:val="99"/>
    <w:rsid w:val="004F4DCD"/>
    <w:pPr>
      <w:suppressAutoHyphens/>
      <w:autoSpaceDN w:val="0"/>
      <w:spacing w:after="200" w:line="276" w:lineRule="auto"/>
      <w:textAlignment w:val="baseline"/>
    </w:pPr>
    <w:rPr>
      <w:rFonts w:eastAsia="SimSun" w:cs="F"/>
      <w:kern w:val="3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3646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64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64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64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64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64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64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64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64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646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646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64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64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64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64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64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64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64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64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64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64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64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64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24</TotalTime>
  <Pages>2</Pages>
  <Words>414</Words>
  <Characters>2363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Экономика</dc:creator>
  <cp:keywords/>
  <dc:description/>
  <cp:lastModifiedBy>Усть-Волчихинский</cp:lastModifiedBy>
  <cp:revision>4</cp:revision>
  <cp:lastPrinted>2024-09-12T09:58:00Z</cp:lastPrinted>
  <dcterms:created xsi:type="dcterms:W3CDTF">2024-09-12T09:58:00Z</dcterms:created>
  <dcterms:modified xsi:type="dcterms:W3CDTF">2024-10-24T04:03:00Z</dcterms:modified>
</cp:coreProperties>
</file>