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ACC" w:rsidRPr="009F6D92" w:rsidRDefault="002B4ACC" w:rsidP="00AB425D">
      <w:pPr>
        <w:pStyle w:val="Title"/>
        <w:rPr>
          <w:rFonts w:ascii="Times New Roman" w:hAnsi="Times New Roman"/>
        </w:rPr>
      </w:pPr>
      <w:r w:rsidRPr="009F6D92">
        <w:rPr>
          <w:rFonts w:ascii="Times New Roman" w:hAnsi="Times New Roman"/>
        </w:rPr>
        <w:t>СОВЕТ НАРОДНЫХ ДЕПУТАТОВ</w:t>
      </w:r>
      <w:r>
        <w:rPr>
          <w:rFonts w:ascii="Times New Roman" w:hAnsi="Times New Roman"/>
        </w:rPr>
        <w:t xml:space="preserve"> УСТЬ-ВОЛЧИХИНСКОГО СЕЛЬСОВЕТА</w:t>
      </w:r>
    </w:p>
    <w:p w:rsidR="002B4ACC" w:rsidRPr="00220265" w:rsidRDefault="002B4ACC" w:rsidP="00AB425D">
      <w:pPr>
        <w:pStyle w:val="Title"/>
        <w:rPr>
          <w:rFonts w:ascii="Times New Roman" w:hAnsi="Times New Roman"/>
        </w:rPr>
      </w:pPr>
      <w:r>
        <w:rPr>
          <w:rFonts w:ascii="Times New Roman" w:hAnsi="Times New Roman"/>
        </w:rPr>
        <w:t>ВОЛЧИХИНСКОГО</w:t>
      </w:r>
      <w:r w:rsidRPr="009F6D92">
        <w:rPr>
          <w:rFonts w:ascii="Times New Roman" w:hAnsi="Times New Roman"/>
        </w:rPr>
        <w:t xml:space="preserve"> РАЙОН</w:t>
      </w:r>
      <w:r>
        <w:rPr>
          <w:rFonts w:ascii="Times New Roman" w:hAnsi="Times New Roman"/>
        </w:rPr>
        <w:t>А</w:t>
      </w:r>
      <w:r w:rsidRPr="009F6D92">
        <w:rPr>
          <w:rFonts w:ascii="Times New Roman" w:hAnsi="Times New Roman"/>
        </w:rPr>
        <w:t>АЛТАЙСКОГО КРАЯ</w:t>
      </w:r>
    </w:p>
    <w:p w:rsidR="002B4ACC" w:rsidRDefault="002B4ACC" w:rsidP="00AB425D">
      <w:pPr>
        <w:pStyle w:val="Title"/>
        <w:rPr>
          <w:rFonts w:ascii="Times New Roman" w:hAnsi="Times New Roman"/>
        </w:rPr>
      </w:pPr>
    </w:p>
    <w:p w:rsidR="002B4ACC" w:rsidRPr="00220265" w:rsidRDefault="002B4ACC" w:rsidP="00AB425D">
      <w:pPr>
        <w:pStyle w:val="Title"/>
        <w:rPr>
          <w:rFonts w:ascii="Times New Roman" w:hAnsi="Times New Roman"/>
        </w:rPr>
      </w:pPr>
    </w:p>
    <w:p w:rsidR="002B4ACC" w:rsidRDefault="002B4ACC" w:rsidP="00392AE5">
      <w:pPr>
        <w:pStyle w:val="Title"/>
        <w:rPr>
          <w:rFonts w:ascii="Times New Roman" w:hAnsi="Times New Roman"/>
        </w:rPr>
      </w:pPr>
      <w:r w:rsidRPr="00220265">
        <w:rPr>
          <w:rFonts w:ascii="Times New Roman" w:hAnsi="Times New Roman"/>
        </w:rPr>
        <w:t>РЕШЕНИЕ</w:t>
      </w:r>
    </w:p>
    <w:p w:rsidR="002B4ACC" w:rsidRDefault="002B4ACC" w:rsidP="00AB425D">
      <w:pPr>
        <w:pStyle w:val="Title"/>
        <w:rPr>
          <w:rFonts w:ascii="Times New Roman" w:hAnsi="Times New Roman"/>
        </w:rPr>
      </w:pPr>
    </w:p>
    <w:p w:rsidR="002B4ACC" w:rsidRDefault="002B4ACC" w:rsidP="00592760">
      <w:pPr>
        <w:jc w:val="both"/>
      </w:pPr>
    </w:p>
    <w:p w:rsidR="002B4ACC" w:rsidRDefault="002B4ACC" w:rsidP="00392AE5">
      <w:pPr>
        <w:pStyle w:val="Tit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2.05.2024                                                                                                           № 7  </w:t>
      </w:r>
    </w:p>
    <w:p w:rsidR="002B4ACC" w:rsidRPr="00444951" w:rsidRDefault="002B4ACC" w:rsidP="00392AE5">
      <w:pPr>
        <w:pStyle w:val="Title"/>
        <w:rPr>
          <w:rFonts w:ascii="Times New Roman" w:hAnsi="Times New Roman"/>
        </w:rPr>
      </w:pPr>
      <w:r w:rsidRPr="009F6D92">
        <w:rPr>
          <w:rFonts w:ascii="Times New Roman" w:hAnsi="Times New Roman"/>
        </w:rPr>
        <w:t xml:space="preserve">с. </w:t>
      </w:r>
      <w:r>
        <w:rPr>
          <w:rFonts w:ascii="Times New Roman" w:hAnsi="Times New Roman"/>
        </w:rPr>
        <w:t>Усть-Волчиха</w:t>
      </w:r>
    </w:p>
    <w:p w:rsidR="002B4ACC" w:rsidRDefault="002B4ACC" w:rsidP="00AB425D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2B4ACC" w:rsidRDefault="002B4ACC" w:rsidP="00AB425D">
      <w:pPr>
        <w:pStyle w:val="NormalWeb"/>
        <w:spacing w:before="0" w:beforeAutospacing="0" w:after="0" w:afterAutospacing="0"/>
        <w:rPr>
          <w:sz w:val="28"/>
          <w:szCs w:val="28"/>
        </w:rPr>
      </w:pPr>
    </w:p>
    <w:tbl>
      <w:tblPr>
        <w:tblW w:w="3768" w:type="dxa"/>
        <w:tblLayout w:type="fixed"/>
        <w:tblLook w:val="00A0"/>
      </w:tblPr>
      <w:tblGrid>
        <w:gridCol w:w="3768"/>
      </w:tblGrid>
      <w:tr w:rsidR="002B4ACC" w:rsidRPr="00B724AB" w:rsidTr="00F150C6">
        <w:trPr>
          <w:trHeight w:val="1537"/>
        </w:trPr>
        <w:tc>
          <w:tcPr>
            <w:tcW w:w="3768" w:type="dxa"/>
          </w:tcPr>
          <w:p w:rsidR="002B4ACC" w:rsidRPr="00B724AB" w:rsidRDefault="002B4ACC" w:rsidP="00C6102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</w:t>
            </w:r>
            <w:r w:rsidRPr="00C616AA">
              <w:rPr>
                <w:sz w:val="26"/>
                <w:szCs w:val="26"/>
              </w:rPr>
              <w:t>дополнительных основаниях признания</w:t>
            </w:r>
            <w:r>
              <w:rPr>
                <w:sz w:val="26"/>
                <w:szCs w:val="26"/>
              </w:rPr>
              <w:t xml:space="preserve"> безнадежными к взысканию задолженности  </w:t>
            </w:r>
            <w:r w:rsidRPr="00C616AA">
              <w:rPr>
                <w:sz w:val="26"/>
                <w:szCs w:val="26"/>
              </w:rPr>
              <w:t xml:space="preserve">по пеням   и штрафам </w:t>
            </w:r>
            <w:r>
              <w:rPr>
                <w:sz w:val="26"/>
                <w:szCs w:val="26"/>
              </w:rPr>
              <w:t> </w:t>
            </w:r>
            <w:r w:rsidRPr="00C616AA">
              <w:rPr>
                <w:sz w:val="26"/>
                <w:szCs w:val="26"/>
              </w:rPr>
              <w:t>по местным налогам</w:t>
            </w:r>
          </w:p>
        </w:tc>
      </w:tr>
    </w:tbl>
    <w:p w:rsidR="002B4ACC" w:rsidRPr="00B724AB" w:rsidRDefault="002B4ACC" w:rsidP="00592760">
      <w:pPr>
        <w:ind w:left="-426" w:firstLine="708"/>
        <w:jc w:val="both"/>
        <w:rPr>
          <w:rFonts w:ascii="Calibri" w:hAnsi="Calibri"/>
          <w:sz w:val="26"/>
          <w:szCs w:val="26"/>
          <w:lang w:eastAsia="en-US"/>
        </w:rPr>
      </w:pPr>
    </w:p>
    <w:p w:rsidR="002B4ACC" w:rsidRPr="00592760" w:rsidRDefault="002B4ACC" w:rsidP="00592760">
      <w:pPr>
        <w:ind w:firstLine="540"/>
        <w:jc w:val="both"/>
        <w:rPr>
          <w:i/>
          <w:sz w:val="26"/>
          <w:szCs w:val="26"/>
        </w:rPr>
      </w:pPr>
      <w:r w:rsidRPr="00E74A64">
        <w:rPr>
          <w:sz w:val="26"/>
          <w:szCs w:val="26"/>
        </w:rPr>
        <w:t>Руководствуясь пунктом 3 статьи 59 части первой Налогового кодекса  Российской Федерации,</w:t>
      </w:r>
      <w:r w:rsidRPr="00C616AA">
        <w:rPr>
          <w:sz w:val="26"/>
          <w:szCs w:val="26"/>
        </w:rPr>
        <w:t xml:space="preserve"> Уставом муниципального образования </w:t>
      </w:r>
      <w:r>
        <w:rPr>
          <w:sz w:val="26"/>
          <w:szCs w:val="26"/>
        </w:rPr>
        <w:t xml:space="preserve">Усть-Волчихинский </w:t>
      </w:r>
      <w:r w:rsidRPr="00C616AA">
        <w:rPr>
          <w:sz w:val="26"/>
          <w:szCs w:val="26"/>
        </w:rPr>
        <w:t xml:space="preserve">сельсовет </w:t>
      </w:r>
      <w:r>
        <w:rPr>
          <w:sz w:val="26"/>
          <w:szCs w:val="26"/>
        </w:rPr>
        <w:t>Волчихинского</w:t>
      </w:r>
      <w:r w:rsidRPr="00C616AA">
        <w:rPr>
          <w:sz w:val="26"/>
          <w:szCs w:val="26"/>
        </w:rPr>
        <w:t xml:space="preserve"> района Алтайского края</w:t>
      </w:r>
      <w:r>
        <w:rPr>
          <w:sz w:val="26"/>
          <w:szCs w:val="26"/>
        </w:rPr>
        <w:t>, Совет н</w:t>
      </w:r>
      <w:r w:rsidRPr="00592760">
        <w:rPr>
          <w:sz w:val="26"/>
          <w:szCs w:val="26"/>
        </w:rPr>
        <w:t>ародных депутатов</w:t>
      </w:r>
      <w:r>
        <w:rPr>
          <w:sz w:val="26"/>
          <w:szCs w:val="26"/>
        </w:rPr>
        <w:t xml:space="preserve"> Усть-Волчихинского </w:t>
      </w:r>
      <w:r w:rsidRPr="00592760">
        <w:rPr>
          <w:sz w:val="26"/>
          <w:szCs w:val="26"/>
        </w:rPr>
        <w:t>сельсовета</w:t>
      </w:r>
      <w:r>
        <w:rPr>
          <w:sz w:val="26"/>
          <w:szCs w:val="26"/>
        </w:rPr>
        <w:t xml:space="preserve"> Волчихинского района Алтайского края</w:t>
      </w:r>
      <w:r w:rsidRPr="00B724AB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B724AB">
        <w:rPr>
          <w:sz w:val="26"/>
          <w:szCs w:val="26"/>
        </w:rPr>
        <w:t>Р Е Ш И Л:</w:t>
      </w:r>
    </w:p>
    <w:p w:rsidR="002B4ACC" w:rsidRDefault="002B4ACC" w:rsidP="00592760">
      <w:pPr>
        <w:jc w:val="both"/>
        <w:rPr>
          <w:sz w:val="26"/>
          <w:szCs w:val="26"/>
        </w:rPr>
      </w:pPr>
    </w:p>
    <w:p w:rsidR="002B4ACC" w:rsidRPr="004B4C29" w:rsidRDefault="002B4ACC" w:rsidP="00592760">
      <w:pPr>
        <w:autoSpaceDE w:val="0"/>
        <w:autoSpaceDN w:val="0"/>
        <w:adjustRightInd w:val="0"/>
        <w:spacing w:before="260"/>
        <w:ind w:firstLine="540"/>
        <w:jc w:val="both"/>
        <w:rPr>
          <w:sz w:val="26"/>
          <w:szCs w:val="26"/>
        </w:rPr>
      </w:pPr>
      <w:r w:rsidRPr="004B4C29">
        <w:rPr>
          <w:sz w:val="26"/>
          <w:szCs w:val="26"/>
        </w:rPr>
        <w:t xml:space="preserve">1. Утвердить </w:t>
      </w:r>
      <w:hyperlink r:id="rId4" w:history="1">
        <w:r w:rsidRPr="004B4C29">
          <w:rPr>
            <w:sz w:val="26"/>
            <w:szCs w:val="26"/>
          </w:rPr>
          <w:t>Перечень</w:t>
        </w:r>
      </w:hyperlink>
      <w:r w:rsidRPr="004B4C29">
        <w:rPr>
          <w:sz w:val="26"/>
          <w:szCs w:val="26"/>
        </w:rPr>
        <w:t xml:space="preserve"> дополнительных оснований признания безнадежными к взысканию задолженности по пеням и штрафам по местным налогам (приложение).</w:t>
      </w:r>
    </w:p>
    <w:p w:rsidR="002B4ACC" w:rsidRPr="004B4C29" w:rsidRDefault="002B4ACC" w:rsidP="00392AE5">
      <w:pPr>
        <w:tabs>
          <w:tab w:val="left" w:pos="720"/>
          <w:tab w:val="left" w:pos="9355"/>
        </w:tabs>
        <w:ind w:right="-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2</w:t>
      </w:r>
      <w:r w:rsidRPr="004B4C29">
        <w:rPr>
          <w:sz w:val="26"/>
          <w:szCs w:val="26"/>
        </w:rPr>
        <w:t>.  О</w:t>
      </w:r>
      <w:r>
        <w:rPr>
          <w:sz w:val="26"/>
          <w:szCs w:val="26"/>
        </w:rPr>
        <w:t>бнародо</w:t>
      </w:r>
      <w:r w:rsidRPr="004B4C29">
        <w:rPr>
          <w:sz w:val="26"/>
          <w:szCs w:val="26"/>
        </w:rPr>
        <w:t xml:space="preserve">вать настоящее решение  </w:t>
      </w:r>
      <w:r>
        <w:rPr>
          <w:sz w:val="26"/>
          <w:szCs w:val="26"/>
        </w:rPr>
        <w:t>в установленном порядке.</w:t>
      </w:r>
    </w:p>
    <w:p w:rsidR="002B4ACC" w:rsidRDefault="002B4ACC" w:rsidP="00592760">
      <w:pPr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      3</w:t>
      </w:r>
      <w:r w:rsidRPr="004B4C29">
        <w:rPr>
          <w:sz w:val="26"/>
          <w:szCs w:val="26"/>
        </w:rPr>
        <w:t xml:space="preserve">. Контроль за исполнением настоящего решения возлагается на </w:t>
      </w:r>
      <w:r w:rsidRPr="008B5608">
        <w:rPr>
          <w:sz w:val="28"/>
          <w:szCs w:val="28"/>
        </w:rPr>
        <w:t>постоянную депутатскую комиссию по бюджету налоговой</w:t>
      </w:r>
      <w:r>
        <w:rPr>
          <w:sz w:val="28"/>
          <w:szCs w:val="28"/>
        </w:rPr>
        <w:t xml:space="preserve"> и кредитной</w:t>
      </w:r>
      <w:r w:rsidRPr="008B5608">
        <w:rPr>
          <w:sz w:val="28"/>
          <w:szCs w:val="28"/>
        </w:rPr>
        <w:t xml:space="preserve"> политике (</w:t>
      </w:r>
      <w:r w:rsidRPr="004F4FEB">
        <w:rPr>
          <w:sz w:val="28"/>
          <w:szCs w:val="28"/>
        </w:rPr>
        <w:t xml:space="preserve">председатель комиссии – </w:t>
      </w:r>
      <w:r>
        <w:rPr>
          <w:sz w:val="28"/>
          <w:szCs w:val="28"/>
        </w:rPr>
        <w:t>Цайслер Д.В.</w:t>
      </w:r>
      <w:r w:rsidRPr="004F4FEB">
        <w:rPr>
          <w:sz w:val="28"/>
          <w:szCs w:val="28"/>
        </w:rPr>
        <w:t>)</w:t>
      </w:r>
    </w:p>
    <w:p w:rsidR="002B4ACC" w:rsidRDefault="002B4ACC" w:rsidP="00592760">
      <w:pPr>
        <w:pStyle w:val="ConsPlusNormal"/>
        <w:ind w:firstLine="561"/>
        <w:jc w:val="both"/>
        <w:rPr>
          <w:sz w:val="26"/>
          <w:szCs w:val="26"/>
        </w:rPr>
      </w:pPr>
    </w:p>
    <w:p w:rsidR="002B4ACC" w:rsidRDefault="002B4ACC" w:rsidP="00B8640E">
      <w:pPr>
        <w:rPr>
          <w:sz w:val="28"/>
          <w:szCs w:val="28"/>
        </w:rPr>
      </w:pPr>
    </w:p>
    <w:p w:rsidR="002B4ACC" w:rsidRDefault="002B4ACC" w:rsidP="00392A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народных </w:t>
      </w:r>
    </w:p>
    <w:p w:rsidR="002B4ACC" w:rsidRDefault="002B4ACC" w:rsidP="00392A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депутатов Усть-Волчихинского </w:t>
      </w:r>
    </w:p>
    <w:p w:rsidR="002B4ACC" w:rsidRDefault="002B4ACC" w:rsidP="00E2301E">
      <w:pPr>
        <w:tabs>
          <w:tab w:val="left" w:pos="701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Волчихинского  района Алтайского края </w:t>
      </w:r>
      <w:r>
        <w:rPr>
          <w:sz w:val="28"/>
          <w:szCs w:val="28"/>
        </w:rPr>
        <w:tab/>
        <w:t>С.А. Рибзам</w:t>
      </w:r>
    </w:p>
    <w:p w:rsidR="002B4ACC" w:rsidRDefault="002B4ACC" w:rsidP="00392AE5">
      <w:pPr>
        <w:jc w:val="both"/>
        <w:rPr>
          <w:sz w:val="28"/>
          <w:szCs w:val="28"/>
        </w:rPr>
      </w:pPr>
    </w:p>
    <w:p w:rsidR="002B4ACC" w:rsidRDefault="002B4ACC" w:rsidP="00392AE5">
      <w:pPr>
        <w:jc w:val="both"/>
        <w:rPr>
          <w:sz w:val="28"/>
          <w:szCs w:val="28"/>
        </w:rPr>
      </w:pPr>
    </w:p>
    <w:p w:rsidR="002B4ACC" w:rsidRDefault="002B4ACC" w:rsidP="00392AE5">
      <w:pPr>
        <w:jc w:val="both"/>
        <w:rPr>
          <w:sz w:val="28"/>
          <w:szCs w:val="28"/>
        </w:rPr>
      </w:pPr>
    </w:p>
    <w:p w:rsidR="002B4ACC" w:rsidRDefault="002B4ACC" w:rsidP="00392AE5">
      <w:pPr>
        <w:jc w:val="both"/>
        <w:rPr>
          <w:sz w:val="28"/>
          <w:szCs w:val="28"/>
        </w:rPr>
      </w:pPr>
    </w:p>
    <w:p w:rsidR="002B4ACC" w:rsidRDefault="002B4ACC" w:rsidP="00392AE5">
      <w:pPr>
        <w:jc w:val="both"/>
      </w:pPr>
    </w:p>
    <w:p w:rsidR="002B4ACC" w:rsidRDefault="002B4ACC" w:rsidP="00392AE5">
      <w:pPr>
        <w:jc w:val="both"/>
      </w:pPr>
    </w:p>
    <w:p w:rsidR="002B4ACC" w:rsidRDefault="002B4ACC" w:rsidP="00392AE5">
      <w:pPr>
        <w:jc w:val="both"/>
      </w:pPr>
    </w:p>
    <w:p w:rsidR="002B4ACC" w:rsidRDefault="002B4ACC" w:rsidP="00392AE5">
      <w:pPr>
        <w:jc w:val="both"/>
      </w:pPr>
    </w:p>
    <w:p w:rsidR="002B4ACC" w:rsidRDefault="002B4ACC" w:rsidP="00392AE5">
      <w:pPr>
        <w:jc w:val="both"/>
      </w:pPr>
    </w:p>
    <w:p w:rsidR="002B4ACC" w:rsidRDefault="002B4ACC" w:rsidP="00392AE5">
      <w:pPr>
        <w:jc w:val="both"/>
      </w:pPr>
    </w:p>
    <w:p w:rsidR="002B4ACC" w:rsidRDefault="002B4ACC" w:rsidP="001A0CB3">
      <w:pPr>
        <w:pStyle w:val="NormalWeb"/>
        <w:jc w:val="center"/>
      </w:pPr>
    </w:p>
    <w:p w:rsidR="002B4ACC" w:rsidRDefault="002B4ACC" w:rsidP="001A0CB3">
      <w:pPr>
        <w:pStyle w:val="NormalWeb"/>
        <w:jc w:val="center"/>
      </w:pPr>
    </w:p>
    <w:p w:rsidR="002B4ACC" w:rsidRDefault="002B4ACC" w:rsidP="00592760">
      <w:pPr>
        <w:autoSpaceDE w:val="0"/>
        <w:autoSpaceDN w:val="0"/>
        <w:adjustRightInd w:val="0"/>
        <w:ind w:firstLine="5580"/>
        <w:outlineLvl w:val="0"/>
        <w:rPr>
          <w:sz w:val="26"/>
          <w:szCs w:val="26"/>
        </w:rPr>
      </w:pPr>
      <w:r>
        <w:rPr>
          <w:sz w:val="26"/>
          <w:szCs w:val="26"/>
        </w:rPr>
        <w:t>Приложение к решению</w:t>
      </w:r>
    </w:p>
    <w:p w:rsidR="002B4ACC" w:rsidRPr="00592760" w:rsidRDefault="002B4ACC" w:rsidP="00592760">
      <w:pPr>
        <w:autoSpaceDE w:val="0"/>
        <w:autoSpaceDN w:val="0"/>
        <w:adjustRightInd w:val="0"/>
        <w:ind w:firstLine="5580"/>
        <w:rPr>
          <w:sz w:val="26"/>
          <w:szCs w:val="26"/>
        </w:rPr>
      </w:pPr>
      <w:r w:rsidRPr="00592760">
        <w:rPr>
          <w:sz w:val="26"/>
          <w:szCs w:val="26"/>
        </w:rPr>
        <w:t>Совет</w:t>
      </w:r>
      <w:r>
        <w:rPr>
          <w:sz w:val="26"/>
          <w:szCs w:val="26"/>
        </w:rPr>
        <w:t>а н</w:t>
      </w:r>
      <w:r w:rsidRPr="00592760">
        <w:rPr>
          <w:sz w:val="26"/>
          <w:szCs w:val="26"/>
        </w:rPr>
        <w:t xml:space="preserve">ародных депутатов </w:t>
      </w:r>
    </w:p>
    <w:p w:rsidR="002B4ACC" w:rsidRPr="00592760" w:rsidRDefault="002B4ACC" w:rsidP="00592760">
      <w:pPr>
        <w:autoSpaceDE w:val="0"/>
        <w:autoSpaceDN w:val="0"/>
        <w:adjustRightInd w:val="0"/>
        <w:ind w:firstLine="5580"/>
        <w:rPr>
          <w:sz w:val="26"/>
          <w:szCs w:val="26"/>
        </w:rPr>
      </w:pPr>
      <w:r>
        <w:rPr>
          <w:sz w:val="26"/>
          <w:szCs w:val="26"/>
        </w:rPr>
        <w:t xml:space="preserve">Усть-Волчихинского </w:t>
      </w:r>
      <w:r w:rsidRPr="00592760">
        <w:rPr>
          <w:sz w:val="26"/>
          <w:szCs w:val="26"/>
        </w:rPr>
        <w:t>сельсовета</w:t>
      </w:r>
    </w:p>
    <w:p w:rsidR="002B4ACC" w:rsidRDefault="002B4ACC" w:rsidP="00592760">
      <w:pPr>
        <w:autoSpaceDE w:val="0"/>
        <w:autoSpaceDN w:val="0"/>
        <w:adjustRightInd w:val="0"/>
        <w:ind w:firstLine="5580"/>
        <w:rPr>
          <w:sz w:val="26"/>
          <w:szCs w:val="26"/>
        </w:rPr>
      </w:pPr>
      <w:r>
        <w:rPr>
          <w:sz w:val="26"/>
          <w:szCs w:val="26"/>
        </w:rPr>
        <w:t>от 2.05.2024  №  7</w:t>
      </w:r>
    </w:p>
    <w:p w:rsidR="002B4ACC" w:rsidRDefault="002B4ACC" w:rsidP="00592760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2B4ACC" w:rsidRDefault="002B4ACC" w:rsidP="00592760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ПЕРЕЧЕНЬ </w:t>
      </w:r>
    </w:p>
    <w:p w:rsidR="002B4ACC" w:rsidRDefault="002B4ACC" w:rsidP="00592760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ДОПОЛНИТЕЛЬНЫХ ОСНОВАНИЙ ПРИЗНАНИЯ БЕЗНАДЕЖНЫМИ </w:t>
      </w:r>
    </w:p>
    <w:p w:rsidR="002B4ACC" w:rsidRDefault="002B4ACC" w:rsidP="00592760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К ВЗЫСКАНИЮ ЗАДОЛЖЕННОСТИ ПО ПЕНЯМ И ШТРАФАМ </w:t>
      </w:r>
    </w:p>
    <w:p w:rsidR="002B4ACC" w:rsidRDefault="002B4ACC" w:rsidP="00592760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 МЕСТНЫМ НАЛОГАМ</w:t>
      </w:r>
    </w:p>
    <w:p w:rsidR="002B4ACC" w:rsidRDefault="002B4ACC" w:rsidP="0059276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2B4ACC" w:rsidRPr="004B4C29" w:rsidRDefault="002B4ACC" w:rsidP="00592760">
      <w:pPr>
        <w:ind w:firstLine="540"/>
        <w:jc w:val="both"/>
        <w:rPr>
          <w:sz w:val="28"/>
          <w:szCs w:val="28"/>
        </w:rPr>
      </w:pPr>
      <w:r w:rsidRPr="004B4C29">
        <w:rPr>
          <w:sz w:val="28"/>
          <w:szCs w:val="28"/>
        </w:rPr>
        <w:t>Признаются безнадежными к взысканию и подлежат списанию:</w:t>
      </w:r>
    </w:p>
    <w:p w:rsidR="002B4ACC" w:rsidRPr="004B4C29" w:rsidRDefault="002B4ACC" w:rsidP="00592760">
      <w:pPr>
        <w:ind w:firstLine="540"/>
        <w:jc w:val="both"/>
        <w:rPr>
          <w:sz w:val="28"/>
          <w:szCs w:val="28"/>
        </w:rPr>
      </w:pPr>
      <w:hyperlink r:id="rId5" w:history="1">
        <w:r w:rsidRPr="00592760">
          <w:rPr>
            <w:rStyle w:val="Hyperlink"/>
            <w:color w:val="auto"/>
            <w:sz w:val="28"/>
            <w:szCs w:val="28"/>
          </w:rPr>
          <w:t>1</w:t>
        </w:r>
      </w:hyperlink>
      <w:r w:rsidRPr="00592760">
        <w:rPr>
          <w:sz w:val="28"/>
          <w:szCs w:val="28"/>
        </w:rPr>
        <w:t>.</w:t>
      </w:r>
      <w:r w:rsidRPr="004B4C29">
        <w:rPr>
          <w:sz w:val="28"/>
          <w:szCs w:val="28"/>
        </w:rPr>
        <w:t xml:space="preserve"> </w:t>
      </w:r>
      <w:r>
        <w:rPr>
          <w:sz w:val="28"/>
          <w:szCs w:val="28"/>
        </w:rPr>
        <w:t>Задолженность</w:t>
      </w:r>
      <w:r w:rsidRPr="004B4C29">
        <w:rPr>
          <w:sz w:val="28"/>
          <w:szCs w:val="28"/>
        </w:rPr>
        <w:t xml:space="preserve"> по пеням и штрафам по местным налогам у физических лиц, выбывших на постоянное место жительство за пределы Российской Федерации, с момента возникновения обязанности по уплате которой прошло не менее трех лет, на основании следующих подтверждающих документов:</w:t>
      </w:r>
    </w:p>
    <w:p w:rsidR="002B4ACC" w:rsidRPr="004B4C29" w:rsidRDefault="002B4ACC" w:rsidP="00592760">
      <w:pPr>
        <w:ind w:firstLine="540"/>
        <w:jc w:val="both"/>
        <w:rPr>
          <w:sz w:val="28"/>
          <w:szCs w:val="28"/>
        </w:rPr>
      </w:pPr>
      <w:r w:rsidRPr="004B4C29">
        <w:rPr>
          <w:sz w:val="28"/>
          <w:szCs w:val="28"/>
        </w:rPr>
        <w:t>выписка из Единого государственного реестра налогоплательщиков;</w:t>
      </w:r>
    </w:p>
    <w:p w:rsidR="002B4ACC" w:rsidRPr="00392AE5" w:rsidRDefault="002B4ACC" w:rsidP="00592760">
      <w:pPr>
        <w:ind w:firstLine="540"/>
        <w:jc w:val="both"/>
        <w:rPr>
          <w:color w:val="FF0000"/>
          <w:sz w:val="28"/>
          <w:szCs w:val="28"/>
        </w:rPr>
      </w:pPr>
      <w:hyperlink r:id="rId6" w:history="1">
        <w:r w:rsidRPr="00592760">
          <w:rPr>
            <w:rStyle w:val="Hyperlink"/>
            <w:color w:val="auto"/>
            <w:sz w:val="28"/>
            <w:szCs w:val="28"/>
            <w:u w:val="none"/>
          </w:rPr>
          <w:t>справка</w:t>
        </w:r>
      </w:hyperlink>
      <w:r w:rsidRPr="004B4C29">
        <w:rPr>
          <w:sz w:val="28"/>
          <w:szCs w:val="28"/>
        </w:rPr>
        <w:t xml:space="preserve"> налогового органа о суммах недоимки и задолженности по пеням, штрафам и процентам, взыскание которых невозможно, </w:t>
      </w:r>
      <w:r>
        <w:rPr>
          <w:sz w:val="28"/>
          <w:szCs w:val="28"/>
        </w:rPr>
        <w:t>утвержденная</w:t>
      </w:r>
      <w:r w:rsidRPr="00261486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Управлением Федеральной налоговой службы по Алтайскому краю.</w:t>
      </w:r>
    </w:p>
    <w:p w:rsidR="002B4ACC" w:rsidRPr="004B4C29" w:rsidRDefault="002B4ACC" w:rsidP="00592760">
      <w:pPr>
        <w:ind w:firstLine="540"/>
        <w:jc w:val="both"/>
        <w:rPr>
          <w:sz w:val="28"/>
          <w:szCs w:val="28"/>
        </w:rPr>
      </w:pPr>
      <w:hyperlink r:id="rId7" w:history="1">
        <w:r w:rsidRPr="00592760">
          <w:rPr>
            <w:rStyle w:val="Hyperlink"/>
            <w:color w:val="auto"/>
            <w:sz w:val="28"/>
            <w:szCs w:val="28"/>
            <w:u w:val="none"/>
          </w:rPr>
          <w:t>2</w:t>
        </w:r>
      </w:hyperlink>
      <w:r w:rsidRPr="004B4C29">
        <w:rPr>
          <w:sz w:val="28"/>
          <w:szCs w:val="28"/>
        </w:rPr>
        <w:t xml:space="preserve">. </w:t>
      </w:r>
      <w:r>
        <w:rPr>
          <w:sz w:val="28"/>
          <w:szCs w:val="28"/>
        </w:rPr>
        <w:t>Задолженность</w:t>
      </w:r>
      <w:r w:rsidRPr="004B4C29">
        <w:rPr>
          <w:sz w:val="28"/>
          <w:szCs w:val="28"/>
        </w:rPr>
        <w:t xml:space="preserve"> по пеням и штрафам по местным налогам у физических лиц, по которым истек срок предъявления к исполнению исполнительных документов, если с даты образования недоимки и (или) задолженности по пеням и штрафам прошло не менее трех лет, на основании следующих подтверждающих документов:</w:t>
      </w:r>
    </w:p>
    <w:p w:rsidR="002B4ACC" w:rsidRPr="004B4C29" w:rsidRDefault="002B4ACC" w:rsidP="00592760">
      <w:pPr>
        <w:ind w:firstLine="540"/>
        <w:jc w:val="both"/>
        <w:rPr>
          <w:sz w:val="28"/>
          <w:szCs w:val="28"/>
        </w:rPr>
      </w:pPr>
      <w:r w:rsidRPr="004B4C29">
        <w:rPr>
          <w:sz w:val="28"/>
          <w:szCs w:val="28"/>
        </w:rPr>
        <w:t>копия исполнительного документа;</w:t>
      </w:r>
    </w:p>
    <w:p w:rsidR="002B4ACC" w:rsidRDefault="002B4ACC" w:rsidP="00592760">
      <w:pPr>
        <w:ind w:firstLine="540"/>
        <w:jc w:val="both"/>
        <w:rPr>
          <w:sz w:val="28"/>
          <w:szCs w:val="28"/>
        </w:rPr>
      </w:pPr>
      <w:hyperlink r:id="rId8" w:history="1">
        <w:r w:rsidRPr="00592760">
          <w:rPr>
            <w:rStyle w:val="Hyperlink"/>
            <w:color w:val="auto"/>
            <w:sz w:val="28"/>
            <w:szCs w:val="28"/>
            <w:u w:val="none"/>
          </w:rPr>
          <w:t>справка</w:t>
        </w:r>
      </w:hyperlink>
      <w:r w:rsidRPr="004B4C29">
        <w:rPr>
          <w:sz w:val="28"/>
          <w:szCs w:val="28"/>
        </w:rPr>
        <w:t xml:space="preserve"> налогового органа о суммах недоимки и задолженности по пеням, штрафам и процентам, взыскание которых невозможно, </w:t>
      </w:r>
      <w:r>
        <w:rPr>
          <w:sz w:val="28"/>
          <w:szCs w:val="28"/>
        </w:rPr>
        <w:t>утвержденная</w:t>
      </w:r>
      <w:r w:rsidRPr="00261486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Управлением Федеральной налоговой службы по Алтайскому краю.</w:t>
      </w:r>
    </w:p>
    <w:p w:rsidR="002B4ACC" w:rsidRPr="004B4C29" w:rsidRDefault="002B4ACC" w:rsidP="00592760">
      <w:pPr>
        <w:ind w:firstLine="540"/>
        <w:jc w:val="both"/>
        <w:rPr>
          <w:sz w:val="28"/>
          <w:szCs w:val="28"/>
        </w:rPr>
      </w:pPr>
      <w:hyperlink r:id="rId9" w:history="1">
        <w:r w:rsidRPr="00592760">
          <w:rPr>
            <w:rStyle w:val="Hyperlink"/>
            <w:color w:val="auto"/>
            <w:sz w:val="28"/>
            <w:szCs w:val="28"/>
            <w:u w:val="none"/>
          </w:rPr>
          <w:t>3</w:t>
        </w:r>
      </w:hyperlink>
      <w:r w:rsidRPr="00592760">
        <w:rPr>
          <w:sz w:val="28"/>
          <w:szCs w:val="28"/>
        </w:rPr>
        <w:t>.</w:t>
      </w:r>
      <w:r w:rsidRPr="004B4C29">
        <w:rPr>
          <w:sz w:val="28"/>
          <w:szCs w:val="28"/>
        </w:rPr>
        <w:t xml:space="preserve"> </w:t>
      </w:r>
      <w:r>
        <w:rPr>
          <w:sz w:val="28"/>
          <w:szCs w:val="28"/>
        </w:rPr>
        <w:t>Задолженность</w:t>
      </w:r>
      <w:r w:rsidRPr="004B4C29">
        <w:rPr>
          <w:sz w:val="28"/>
          <w:szCs w:val="28"/>
        </w:rPr>
        <w:t xml:space="preserve"> по пеням и штрафам по отмененным местным налогам у налогоплательщиков, в отношении которых не возбуждено производство по делу о банкротстве в соответствии с Федеральным </w:t>
      </w:r>
      <w:hyperlink r:id="rId10" w:history="1">
        <w:r w:rsidRPr="00592760">
          <w:rPr>
            <w:rStyle w:val="Hyperlink"/>
            <w:color w:val="auto"/>
            <w:sz w:val="28"/>
            <w:szCs w:val="28"/>
            <w:u w:val="none"/>
          </w:rPr>
          <w:t>законом</w:t>
        </w:r>
      </w:hyperlink>
      <w:r w:rsidRPr="004B4C29">
        <w:rPr>
          <w:sz w:val="28"/>
          <w:szCs w:val="28"/>
        </w:rPr>
        <w:t xml:space="preserve"> от 26.10.2002 № 127-ФЗ «О несостоятельности (банкротстве)», при условии, если с момента отмены налога прошло не менее трех лет и (или) задолженность не реструктуризирована, срок ее уплаты не изменен в соответствии с </w:t>
      </w:r>
      <w:hyperlink r:id="rId11" w:history="1">
        <w:r w:rsidRPr="00592760">
          <w:rPr>
            <w:rStyle w:val="Hyperlink"/>
            <w:color w:val="auto"/>
            <w:sz w:val="28"/>
            <w:szCs w:val="28"/>
            <w:u w:val="none"/>
          </w:rPr>
          <w:t>главой 9</w:t>
        </w:r>
      </w:hyperlink>
      <w:r w:rsidRPr="004B4C29">
        <w:rPr>
          <w:sz w:val="28"/>
          <w:szCs w:val="28"/>
        </w:rPr>
        <w:t xml:space="preserve"> Налогового кодекса Российской Федерации, на основании следующих подтверждающих документов:</w:t>
      </w:r>
    </w:p>
    <w:p w:rsidR="002B4ACC" w:rsidRPr="00392AE5" w:rsidRDefault="002B4ACC" w:rsidP="00592760">
      <w:pPr>
        <w:ind w:firstLine="540"/>
        <w:jc w:val="both"/>
        <w:rPr>
          <w:color w:val="FF0000"/>
          <w:sz w:val="28"/>
          <w:szCs w:val="28"/>
        </w:rPr>
      </w:pPr>
      <w:hyperlink r:id="rId12" w:history="1">
        <w:r w:rsidRPr="00592760">
          <w:rPr>
            <w:rStyle w:val="Hyperlink"/>
            <w:color w:val="auto"/>
            <w:sz w:val="28"/>
            <w:szCs w:val="28"/>
            <w:u w:val="none"/>
          </w:rPr>
          <w:t>справка</w:t>
        </w:r>
      </w:hyperlink>
      <w:r w:rsidRPr="004B4C29">
        <w:rPr>
          <w:sz w:val="28"/>
          <w:szCs w:val="28"/>
        </w:rPr>
        <w:t xml:space="preserve"> налогового органа о суммах недоимки и задолженности по пеням, штрафам и процентам, взыскание которых невозможно, </w:t>
      </w:r>
      <w:r>
        <w:rPr>
          <w:sz w:val="28"/>
          <w:szCs w:val="28"/>
        </w:rPr>
        <w:t>утвержденная</w:t>
      </w:r>
      <w:r w:rsidRPr="00261486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Управлением Федеральной налоговой службы по Алтайскому краю</w:t>
      </w:r>
      <w:r w:rsidRPr="00E74A64">
        <w:rPr>
          <w:sz w:val="28"/>
          <w:szCs w:val="28"/>
        </w:rPr>
        <w:t>;</w:t>
      </w:r>
    </w:p>
    <w:p w:rsidR="002B4ACC" w:rsidRDefault="002B4ACC" w:rsidP="00592760">
      <w:pPr>
        <w:ind w:firstLine="540"/>
        <w:jc w:val="both"/>
        <w:rPr>
          <w:sz w:val="28"/>
          <w:szCs w:val="28"/>
        </w:rPr>
      </w:pPr>
      <w:r w:rsidRPr="004B4C29">
        <w:rPr>
          <w:sz w:val="28"/>
          <w:szCs w:val="28"/>
        </w:rPr>
        <w:t>копия нормативного правового акта, которым налог был отменен.</w:t>
      </w:r>
    </w:p>
    <w:p w:rsidR="002B4ACC" w:rsidRDefault="002B4ACC" w:rsidP="0059276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 Задолженность по уплате налогов, образовавшаяся у физических лиц по состоянию на 1 января 2019 года, на основании справки налогового органа о сумме задолженности по уплате налогов, утвержденной Управлением Федеральной налоговой службы по Алтайскому краю.</w:t>
      </w:r>
    </w:p>
    <w:p w:rsidR="002B4ACC" w:rsidRDefault="002B4ACC" w:rsidP="0026148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 Задолженность по пени в размере, не превышающем 100 рублей, при условии отсутствия у налогоплательщика недоимки по налогу, не урегулированная в переходный период, установленный Федеральным законом от 14 июля 2022 года №263-ФЗ «О внесении изменений в части первую и вторую Налогового кодекса Российской Федерации», на основании справки налогового органа о сумме задолженности по уплате налогов, утвержденной</w:t>
      </w:r>
      <w:r w:rsidRPr="00261486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Управлением Федеральной налоговой службы по Алтайскому краю.</w:t>
      </w:r>
    </w:p>
    <w:p w:rsidR="002B4ACC" w:rsidRDefault="002B4ACC" w:rsidP="00261486">
      <w:pPr>
        <w:ind w:firstLine="540"/>
        <w:jc w:val="both"/>
        <w:rPr>
          <w:sz w:val="28"/>
          <w:szCs w:val="28"/>
        </w:rPr>
      </w:pPr>
      <w:r>
        <w:t xml:space="preserve">6. </w:t>
      </w:r>
      <w:r w:rsidRPr="00261486">
        <w:rPr>
          <w:sz w:val="28"/>
          <w:szCs w:val="28"/>
        </w:rPr>
        <w:t>Задолженность</w:t>
      </w:r>
      <w:r>
        <w:rPr>
          <w:sz w:val="28"/>
          <w:szCs w:val="28"/>
        </w:rPr>
        <w:t xml:space="preserve"> физических лиц по пеням со сроком образования свыше 3 лет, при отсутствии задолженности по соответствующему налогу на дату принятия решения о списании, на основании справки налогового органа о сумме задолженности по уплате налогов,</w:t>
      </w:r>
      <w:r>
        <w:t xml:space="preserve"> </w:t>
      </w:r>
      <w:r>
        <w:rPr>
          <w:sz w:val="28"/>
          <w:szCs w:val="28"/>
        </w:rPr>
        <w:t>утвержденной</w:t>
      </w:r>
      <w:r w:rsidRPr="00261486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Управлением Федеральной налоговой службы по Алтайскому краю.</w:t>
      </w:r>
    </w:p>
    <w:p w:rsidR="002B4ACC" w:rsidRDefault="002B4ACC" w:rsidP="00592760">
      <w:pPr>
        <w:ind w:firstLine="540"/>
        <w:jc w:val="both"/>
        <w:rPr>
          <w:sz w:val="28"/>
          <w:szCs w:val="28"/>
        </w:rPr>
      </w:pPr>
      <w:r w:rsidRPr="0087326D">
        <w:rPr>
          <w:sz w:val="28"/>
          <w:szCs w:val="28"/>
        </w:rPr>
        <w:t>7. Задолженность погибших (умерших) при исполнении обязанностей</w:t>
      </w:r>
      <w:r>
        <w:rPr>
          <w:sz w:val="28"/>
          <w:szCs w:val="28"/>
        </w:rPr>
        <w:t xml:space="preserve"> военной службы в ходе проведения специальной военной операции граждан, проходивших военную службу в Вооруженных Силах Российской Федерации по контракту, граждан, заключивших контракт (имевших иные правоотношения) с организациями, содействующими выполнению задач, возложенных на</w:t>
      </w:r>
      <w:r w:rsidRPr="0087326D">
        <w:rPr>
          <w:sz w:val="28"/>
          <w:szCs w:val="28"/>
        </w:rPr>
        <w:t xml:space="preserve"> </w:t>
      </w:r>
      <w:r>
        <w:rPr>
          <w:sz w:val="28"/>
          <w:szCs w:val="28"/>
        </w:rPr>
        <w:t>Вооруженные Силы Российской Федерации, граждан, находившихся на военной службе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обороне», граждан, призванных на военную службу в Вооруженные Силы Российской Федерации по мобилизации, граждан, непосредственно выполнявших задачи по охране государственной границы</w:t>
      </w:r>
      <w:r w:rsidRPr="0087326D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Российской Федерации на участках, примыкающих к районам проведения специальной военной операции на территориях Донецкой Народной Республики, Луганской Народной Республики и Украины.</w:t>
      </w:r>
    </w:p>
    <w:p w:rsidR="002B4ACC" w:rsidRDefault="002B4ACC" w:rsidP="0059276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 Задолженность умерших физических лиц в случае, если в течение 1 года с даты открытия наследства не установлены наследники имущества должника, на основании справки налогового органа о сумме задолженности по уплате налогов, утвержденной</w:t>
      </w:r>
      <w:r w:rsidRPr="00261486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Управлением Федеральной налоговой службы по Алтайскому краю.</w:t>
      </w:r>
    </w:p>
    <w:p w:rsidR="002B4ACC" w:rsidRDefault="002B4ACC" w:rsidP="0059276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9. Задолженность по транспортному налогу с физических лиц в случае утилизации транспортного средства, в отношении которого вынесено постановление об окончании исполнительного производства и о возвращении взыскателю исполнительного документа. При этом документами, подтверждающими обстоятельства признания недоимки, задолженности по пеням и штрафам безнадежными к взысканию являются:</w:t>
      </w:r>
    </w:p>
    <w:p w:rsidR="002B4ACC" w:rsidRDefault="002B4ACC" w:rsidP="0059276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сведения подразделения Госавтоинспекции о снятии с регистрационного учета транспортного средства в связи с утилизацией;</w:t>
      </w:r>
    </w:p>
    <w:p w:rsidR="002B4ACC" w:rsidRDefault="002B4ACC" w:rsidP="0059276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постановление судебного пристава-исполнителя об окончании исполнительного производства и о возвращении взыскателю исполнительного документа;</w:t>
      </w:r>
    </w:p>
    <w:p w:rsidR="002B4ACC" w:rsidRPr="0087326D" w:rsidRDefault="002B4ACC" w:rsidP="0059276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в) справка налогового органа о сумме задолженности, подлежащей списанию, утвержденная</w:t>
      </w:r>
      <w:r w:rsidRPr="00261486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Управлением Федеральной налоговой службы по Алтайскому краю.</w:t>
      </w:r>
    </w:p>
    <w:p w:rsidR="002B4ACC" w:rsidRDefault="002B4ACC" w:rsidP="001A0CB3">
      <w:pPr>
        <w:pStyle w:val="NormalWeb"/>
        <w:jc w:val="center"/>
      </w:pPr>
    </w:p>
    <w:sectPr w:rsidR="002B4ACC" w:rsidSect="002E02B5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6CF1"/>
    <w:rsid w:val="0001468C"/>
    <w:rsid w:val="00081128"/>
    <w:rsid w:val="000A6196"/>
    <w:rsid w:val="000C0BA8"/>
    <w:rsid w:val="000D2033"/>
    <w:rsid w:val="000F027A"/>
    <w:rsid w:val="001467BB"/>
    <w:rsid w:val="00150DB7"/>
    <w:rsid w:val="001A0CB3"/>
    <w:rsid w:val="001A1615"/>
    <w:rsid w:val="001B200A"/>
    <w:rsid w:val="00220265"/>
    <w:rsid w:val="00261486"/>
    <w:rsid w:val="00266A91"/>
    <w:rsid w:val="00266FCB"/>
    <w:rsid w:val="002B3532"/>
    <w:rsid w:val="002B4ACC"/>
    <w:rsid w:val="002E02B5"/>
    <w:rsid w:val="0034495F"/>
    <w:rsid w:val="003510B3"/>
    <w:rsid w:val="0035268B"/>
    <w:rsid w:val="00392AE5"/>
    <w:rsid w:val="003B35D8"/>
    <w:rsid w:val="00407BE0"/>
    <w:rsid w:val="00440A20"/>
    <w:rsid w:val="00444951"/>
    <w:rsid w:val="00486A52"/>
    <w:rsid w:val="004B4C29"/>
    <w:rsid w:val="004F4FEB"/>
    <w:rsid w:val="0054447E"/>
    <w:rsid w:val="00544BB9"/>
    <w:rsid w:val="005750AA"/>
    <w:rsid w:val="005878CC"/>
    <w:rsid w:val="00592760"/>
    <w:rsid w:val="00596286"/>
    <w:rsid w:val="0061025A"/>
    <w:rsid w:val="00633669"/>
    <w:rsid w:val="00636B7D"/>
    <w:rsid w:val="006429BA"/>
    <w:rsid w:val="006777D8"/>
    <w:rsid w:val="006C0FEC"/>
    <w:rsid w:val="006F5AF0"/>
    <w:rsid w:val="00700778"/>
    <w:rsid w:val="00743AFA"/>
    <w:rsid w:val="00752653"/>
    <w:rsid w:val="00821CA2"/>
    <w:rsid w:val="00841962"/>
    <w:rsid w:val="0087326D"/>
    <w:rsid w:val="00873CEA"/>
    <w:rsid w:val="008B5608"/>
    <w:rsid w:val="00936CC4"/>
    <w:rsid w:val="00936D44"/>
    <w:rsid w:val="009F6D92"/>
    <w:rsid w:val="00A054A1"/>
    <w:rsid w:val="00A35221"/>
    <w:rsid w:val="00A57E24"/>
    <w:rsid w:val="00AB425D"/>
    <w:rsid w:val="00B00CEC"/>
    <w:rsid w:val="00B20620"/>
    <w:rsid w:val="00B35764"/>
    <w:rsid w:val="00B4490B"/>
    <w:rsid w:val="00B724AB"/>
    <w:rsid w:val="00B8640E"/>
    <w:rsid w:val="00BC78EB"/>
    <w:rsid w:val="00C33E5B"/>
    <w:rsid w:val="00C61021"/>
    <w:rsid w:val="00C616AA"/>
    <w:rsid w:val="00C75A05"/>
    <w:rsid w:val="00CE5B40"/>
    <w:rsid w:val="00D10690"/>
    <w:rsid w:val="00D36CF1"/>
    <w:rsid w:val="00D64BC7"/>
    <w:rsid w:val="00DC1843"/>
    <w:rsid w:val="00DE5A57"/>
    <w:rsid w:val="00E2301E"/>
    <w:rsid w:val="00E31F5C"/>
    <w:rsid w:val="00E7248E"/>
    <w:rsid w:val="00E74A64"/>
    <w:rsid w:val="00EC7C21"/>
    <w:rsid w:val="00F150C6"/>
    <w:rsid w:val="00F716AD"/>
    <w:rsid w:val="00F91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69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8640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3AF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ormalWeb">
    <w:name w:val="Normal (Web)"/>
    <w:basedOn w:val="Normal"/>
    <w:uiPriority w:val="99"/>
    <w:rsid w:val="00D36CF1"/>
    <w:pPr>
      <w:spacing w:before="100" w:beforeAutospacing="1" w:after="100" w:afterAutospacing="1"/>
    </w:pPr>
  </w:style>
  <w:style w:type="paragraph" w:styleId="Title">
    <w:name w:val="Title"/>
    <w:basedOn w:val="Normal"/>
    <w:link w:val="TitleChar"/>
    <w:uiPriority w:val="99"/>
    <w:qFormat/>
    <w:rsid w:val="001A0CB3"/>
    <w:pPr>
      <w:jc w:val="center"/>
    </w:pPr>
    <w:rPr>
      <w:rFonts w:ascii="Arial" w:hAnsi="Arial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AB425D"/>
    <w:rPr>
      <w:rFonts w:ascii="Arial" w:hAnsi="Arial"/>
      <w:sz w:val="28"/>
    </w:rPr>
  </w:style>
  <w:style w:type="paragraph" w:customStyle="1" w:styleId="a">
    <w:name w:val="Текст (лев. подпись)"/>
    <w:basedOn w:val="Normal"/>
    <w:next w:val="Normal"/>
    <w:uiPriority w:val="99"/>
    <w:rsid w:val="00B8640E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0">
    <w:name w:val="Текст (прав. подпись)"/>
    <w:basedOn w:val="Normal"/>
    <w:next w:val="Normal"/>
    <w:uiPriority w:val="99"/>
    <w:rsid w:val="00B8640E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  <w:szCs w:val="20"/>
    </w:rPr>
  </w:style>
  <w:style w:type="table" w:styleId="TableGrid">
    <w:name w:val="Table Grid"/>
    <w:basedOn w:val="TableNormal"/>
    <w:uiPriority w:val="99"/>
    <w:rsid w:val="000A6196"/>
    <w:pPr>
      <w:widowControl w:val="0"/>
      <w:autoSpaceDE w:val="0"/>
      <w:autoSpaceDN w:val="0"/>
      <w:adjustRightInd w:val="0"/>
      <w:ind w:firstLine="720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592760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592760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15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1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15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15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154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459B4550ABE01B0971A5B9A4DD05A28BD575E1284BB59B85E71D2ABC41841A94CAB293CA1AF4E958E5F9FA395A460110723B6F3C46E10FABAfDI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459B4550ABE01B0971A45975BBC0424B85E031C8AB257E7072E89F693114BFE0BE4707EE5A24F968D54CBFADAA53C555530B6F0C46C14E6AF4E6ABAfEI" TargetMode="External"/><Relationship Id="rId12" Type="http://schemas.openxmlformats.org/officeDocument/2006/relationships/hyperlink" Target="consultantplus://offline/ref=E459B4550ABE01B0971A5B9A4DD05A28BD575E1284BB59B85E71D2ABC41841A94CAB293CA1AF4E958E5F9FA395A460110723B6F3C46E10FABAfD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459B4550ABE01B0971A5B9A4DD05A28BD575E1284BB59B85E71D2ABC41841A94CAB293CA1AF4E958E5F9FA395A460110723B6F3C46E10FABAfDI" TargetMode="External"/><Relationship Id="rId11" Type="http://schemas.openxmlformats.org/officeDocument/2006/relationships/hyperlink" Target="consultantplus://offline/ref=E459B4550ABE01B0971A5B9A4DD05A28BD5659178BBB59B85E71D2ABC41841A94CAB293EA8AB4C9DD9058FA7DCF16A0F0039A8F5DA6EB1f0I" TargetMode="External"/><Relationship Id="rId5" Type="http://schemas.openxmlformats.org/officeDocument/2006/relationships/hyperlink" Target="consultantplus://offline/ref=E459B4550ABE01B0971A45975BBC0424B85E031C8AB257E7072E89F693114BFE0BE4707EE5A24F968D54CBFADAA53C555530B6F0C46C14E6AF4E6ABAfEI" TargetMode="External"/><Relationship Id="rId10" Type="http://schemas.openxmlformats.org/officeDocument/2006/relationships/hyperlink" Target="consultantplus://offline/ref=E459B4550ABE01B0971A5B9A4DD05A28BD5155118DB859B85E71D2ABC41841A95EAB7130A1A85096894AC9F2D3BFf1I" TargetMode="External"/><Relationship Id="rId4" Type="http://schemas.openxmlformats.org/officeDocument/2006/relationships/hyperlink" Target="consultantplus://offline/ref=27E19D6665768F3E0609BD2485D5CF5032DF9842E0D59BE020B13CA0CAE642669F367B00ADE5DBFDA67AAF2AF9A971283D02663D86D17DBB28DB6537h3I" TargetMode="External"/><Relationship Id="rId9" Type="http://schemas.openxmlformats.org/officeDocument/2006/relationships/hyperlink" Target="consultantplus://offline/ref=E459B4550ABE01B0971A45975BBC0424B85E031C8AB257E7072E89F693114BFE0BE4707EE5A24F968D54CBFADAA53C555530B6F0C46C14E6AF4E6ABAfE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134</TotalTime>
  <Pages>3</Pages>
  <Words>1172</Words>
  <Characters>6681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 к Порядку</dc:title>
  <dc:subject/>
  <dc:creator>Обидин Алексей Алексеевич</dc:creator>
  <cp:keywords/>
  <dc:description/>
  <cp:lastModifiedBy>Усть-Волчихинский</cp:lastModifiedBy>
  <cp:revision>22</cp:revision>
  <cp:lastPrinted>2024-05-08T08:37:00Z</cp:lastPrinted>
  <dcterms:created xsi:type="dcterms:W3CDTF">2020-04-23T03:32:00Z</dcterms:created>
  <dcterms:modified xsi:type="dcterms:W3CDTF">2024-05-08T08:39:00Z</dcterms:modified>
</cp:coreProperties>
</file>