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1F5B3D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4F59AC">
        <w:rPr>
          <w:rFonts w:ascii="PT Astra Serif" w:hAnsi="PT Astra Serif"/>
          <w:b/>
          <w:sz w:val="28"/>
          <w:szCs w:val="28"/>
          <w:u w:val="single"/>
        </w:rPr>
        <w:t>Новокормихинского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80751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4C6" w:rsidRDefault="001464C6">
      <w:r>
        <w:separator/>
      </w:r>
    </w:p>
  </w:endnote>
  <w:endnote w:type="continuationSeparator" w:id="0">
    <w:p w:rsidR="001464C6" w:rsidRDefault="0014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4C6" w:rsidRDefault="001464C6">
      <w:r>
        <w:separator/>
      </w:r>
    </w:p>
  </w:footnote>
  <w:footnote w:type="continuationSeparator" w:id="0">
    <w:p w:rsidR="001464C6" w:rsidRDefault="00146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4C6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1F5B3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0751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C621C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6F06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960F3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35F81-7467-4F27-8939-C33D3CE1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2024-05-30T02:26:00Z</dcterms:created>
  <dcterms:modified xsi:type="dcterms:W3CDTF">2024-05-30T02:26:00Z</dcterms:modified>
</cp:coreProperties>
</file>