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A008DE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5A077B">
        <w:rPr>
          <w:rFonts w:ascii="PT Astra Serif" w:hAnsi="PT Astra Serif"/>
          <w:b/>
          <w:sz w:val="28"/>
          <w:szCs w:val="28"/>
          <w:u w:val="single"/>
        </w:rPr>
        <w:t>Солоновского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5A077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BF3" w:rsidRDefault="00716BF3">
      <w:r>
        <w:separator/>
      </w:r>
    </w:p>
  </w:endnote>
  <w:endnote w:type="continuationSeparator" w:id="0">
    <w:p w:rsidR="00716BF3" w:rsidRDefault="0071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BF3" w:rsidRDefault="00716BF3">
      <w:r>
        <w:separator/>
      </w:r>
    </w:p>
  </w:footnote>
  <w:footnote w:type="continuationSeparator" w:id="0">
    <w:p w:rsidR="00716BF3" w:rsidRDefault="0071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E78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A077B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0E03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6BF3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08DE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97077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F5B5-BA5A-4231-95D0-807963F3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1</TotalTime>
  <Pages>1</Pages>
  <Words>93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2024-05-30T02:28:00Z</dcterms:created>
  <dcterms:modified xsi:type="dcterms:W3CDTF">2024-05-30T02:28:00Z</dcterms:modified>
</cp:coreProperties>
</file>