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2022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  <w:r w:rsidR="0096734D">
        <w:rPr>
          <w:rFonts w:ascii="PT Astra Serif" w:hAnsi="PT Astra Serif"/>
          <w:b/>
          <w:sz w:val="28"/>
          <w:szCs w:val="28"/>
          <w:u w:val="single"/>
        </w:rPr>
        <w:t>Березовского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96734D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226" w:rsidRDefault="00E23226">
      <w:r>
        <w:separator/>
      </w:r>
    </w:p>
  </w:endnote>
  <w:endnote w:type="continuationSeparator" w:id="0">
    <w:p w:rsidR="00E23226" w:rsidRDefault="00E2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226" w:rsidRDefault="00E23226">
      <w:r>
        <w:separator/>
      </w:r>
    </w:p>
  </w:footnote>
  <w:footnote w:type="continuationSeparator" w:id="0">
    <w:p w:rsidR="00E23226" w:rsidRDefault="00E23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B6DBC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26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6FCB0-2A00-4DB0-836A-0A6EF1F6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92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2023-05-30T03:00:00Z</dcterms:created>
  <dcterms:modified xsi:type="dcterms:W3CDTF">2023-05-30T03:00:00Z</dcterms:modified>
</cp:coreProperties>
</file>