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B1" w:rsidRPr="005A3E0D" w:rsidRDefault="00C823B1">
      <w:pPr>
        <w:jc w:val="center"/>
        <w:rPr>
          <w:lang w:val="ru-RU"/>
        </w:rPr>
      </w:pPr>
      <w:bookmarkStart w:id="0" w:name="_GoBack"/>
      <w:bookmarkEnd w:id="0"/>
      <w:r w:rsidRPr="005A3E0D">
        <w:rPr>
          <w:rFonts w:ascii="Times New Roman" w:hAnsi="Times New Roman" w:cs="Times New Roman"/>
          <w:sz w:val="28"/>
          <w:szCs w:val="28"/>
          <w:lang w:val="ru-RU"/>
        </w:rPr>
        <w:t>СОВЕТ НАРОДНЫХ ДЕПУТАТОВ УСТЬ-ВОЛЧИХИНСКОГО СЕЛЬСОВЕТА ВОЛЧИХИНСКОГО РАЙОНА АЛТАЙСКОГО КРАЯ</w:t>
      </w:r>
    </w:p>
    <w:p w:rsidR="00C823B1" w:rsidRPr="00FE5BB9" w:rsidRDefault="00C823B1" w:rsidP="00582145">
      <w:pPr>
        <w:rPr>
          <w:b/>
          <w:sz w:val="36"/>
          <w:szCs w:val="36"/>
          <w:lang w:val="ru-RU"/>
        </w:rPr>
      </w:pPr>
    </w:p>
    <w:p w:rsidR="00C823B1" w:rsidRPr="00FE5BB9" w:rsidRDefault="00C823B1" w:rsidP="00FE5BB9">
      <w:pPr>
        <w:jc w:val="center"/>
        <w:rPr>
          <w:b/>
          <w:lang w:val="ru-RU"/>
        </w:rPr>
      </w:pPr>
    </w:p>
    <w:p w:rsidR="00C823B1" w:rsidRDefault="00C823B1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2830" w:type="pct"/>
        <w:tblCellMar>
          <w:left w:w="0" w:type="dxa"/>
          <w:right w:w="0" w:type="dxa"/>
        </w:tblCellMar>
        <w:tblLook w:val="00A0"/>
      </w:tblPr>
      <w:tblGrid>
        <w:gridCol w:w="5108"/>
      </w:tblGrid>
      <w:tr w:rsidR="00C823B1" w:rsidTr="00582145">
        <w:tc>
          <w:tcPr>
            <w:tcW w:w="5000" w:type="pct"/>
          </w:tcPr>
          <w:p w:rsidR="00C823B1" w:rsidRPr="00582145" w:rsidRDefault="00C823B1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26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27.12.2022</w:t>
            </w:r>
          </w:p>
        </w:tc>
      </w:tr>
    </w:tbl>
    <w:p w:rsidR="00C823B1" w:rsidRPr="00582145" w:rsidRDefault="00C823B1">
      <w:pPr>
        <w:jc w:val="left"/>
        <w:rPr>
          <w:lang w:val="ru-RU"/>
        </w:rPr>
      </w:pPr>
    </w:p>
    <w:p w:rsidR="00C823B1" w:rsidRDefault="00C823B1">
      <w:pPr>
        <w:jc w:val="center"/>
      </w:pPr>
      <w:r>
        <w:rPr>
          <w:rFonts w:ascii="Times New Roman" w:hAnsi="Times New Roman" w:cs="Times New Roman"/>
          <w:sz w:val="28"/>
          <w:szCs w:val="28"/>
        </w:rPr>
        <w:t>с. Усть-Волчиха</w:t>
      </w:r>
    </w:p>
    <w:p w:rsidR="00C823B1" w:rsidRDefault="00C823B1">
      <w:pPr>
        <w:jc w:val="left"/>
      </w:pPr>
    </w:p>
    <w:p w:rsidR="00C823B1" w:rsidRDefault="00C823B1">
      <w:pPr>
        <w:jc w:val="left"/>
      </w:pPr>
    </w:p>
    <w:p w:rsidR="00C823B1" w:rsidRPr="005A3E0D" w:rsidRDefault="00C823B1">
      <w:pPr>
        <w:jc w:val="center"/>
        <w:rPr>
          <w:lang w:val="ru-RU"/>
        </w:rPr>
      </w:pP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Усть-Волчихинского сельсовет  Алтайского края</w:t>
      </w:r>
    </w:p>
    <w:p w:rsidR="00C823B1" w:rsidRPr="005A3E0D" w:rsidRDefault="00C823B1">
      <w:pPr>
        <w:jc w:val="center"/>
        <w:rPr>
          <w:lang w:val="ru-RU"/>
        </w:rPr>
      </w:pP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2023 год</w:t>
      </w:r>
    </w:p>
    <w:p w:rsidR="00C823B1" w:rsidRPr="005A3E0D" w:rsidRDefault="00C823B1">
      <w:pPr>
        <w:jc w:val="left"/>
        <w:rPr>
          <w:lang w:val="ru-RU"/>
        </w:rPr>
      </w:pP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2023 год</w:t>
      </w:r>
    </w:p>
    <w:p w:rsidR="00C823B1" w:rsidRPr="005A3E0D" w:rsidRDefault="00C823B1">
      <w:pPr>
        <w:ind w:firstLine="800"/>
        <w:rPr>
          <w:lang w:val="ru-RU"/>
        </w:rPr>
      </w:pP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год:</w:t>
      </w: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2 317,6 тыс. рублей, в том числе объем межбюджетных трансфертов, получаемых из других бюджетов, в сумме 1 213,6 тыс. рублей;</w:t>
      </w: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2 317,6 тыс. рублей;</w:t>
      </w: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2024 года в  сумме 1 104,0 тыс. рублей, в том числе верхний предел долга по муниципальным гарантиям в сумме 0,0 тыс. рублей;</w:t>
      </w: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C823B1" w:rsidRPr="00FE5BB9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2023 год согласно приложению </w:t>
      </w:r>
      <w:r w:rsidRPr="00FE5BB9">
        <w:rPr>
          <w:rFonts w:ascii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C823B1" w:rsidRPr="00FE5BB9" w:rsidRDefault="00C823B1">
      <w:pPr>
        <w:ind w:firstLine="800"/>
        <w:rPr>
          <w:lang w:val="ru-RU"/>
        </w:rPr>
      </w:pP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2023 год</w:t>
      </w:r>
    </w:p>
    <w:p w:rsidR="00C823B1" w:rsidRPr="005A3E0D" w:rsidRDefault="00C823B1">
      <w:pPr>
        <w:ind w:firstLine="800"/>
        <w:rPr>
          <w:lang w:val="ru-RU"/>
        </w:rPr>
      </w:pP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>Утвердить:</w:t>
      </w:r>
    </w:p>
    <w:p w:rsidR="00C823B1" w:rsidRPr="00FE5BB9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2023 год согласно приложению </w:t>
      </w:r>
      <w:r w:rsidRPr="00FE5BB9">
        <w:rPr>
          <w:rFonts w:ascii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C823B1" w:rsidRPr="00FE5BB9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2023 год согласно приложению </w:t>
      </w:r>
      <w:r w:rsidRPr="00FE5BB9">
        <w:rPr>
          <w:rFonts w:ascii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C823B1" w:rsidRPr="00FE5BB9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2023  год согласно приложению </w:t>
      </w:r>
      <w:r w:rsidRPr="00FE5BB9">
        <w:rPr>
          <w:rFonts w:ascii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2023 год в сумме 0,0 тыс. рублей.</w:t>
      </w: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Усть-Волчихинского сельсовет на 2023 год в сумме 1,0 тыс. рублей.</w:t>
      </w:r>
    </w:p>
    <w:p w:rsidR="00C823B1" w:rsidRPr="005A3E0D" w:rsidRDefault="00C823B1">
      <w:pPr>
        <w:ind w:firstLine="800"/>
        <w:rPr>
          <w:lang w:val="ru-RU"/>
        </w:rPr>
      </w:pP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C823B1" w:rsidRPr="005A3E0D" w:rsidRDefault="00C823B1">
      <w:pPr>
        <w:ind w:firstLine="800"/>
        <w:rPr>
          <w:lang w:val="ru-RU"/>
        </w:rPr>
      </w:pP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2023 году в бюджет   из бюджета муниципального образования Усть-Волчихинского сельсовет  Алтайского края, на решение вопросов местного значения в соответствии с заключенными соглашениями:</w:t>
      </w: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 xml:space="preserve"> . в сумме 3,0 тыс. рублей;</w:t>
      </w:r>
    </w:p>
    <w:p w:rsidR="00C823B1" w:rsidRPr="005A3E0D" w:rsidRDefault="00C823B1">
      <w:pPr>
        <w:ind w:firstLine="800"/>
        <w:rPr>
          <w:lang w:val="ru-RU"/>
        </w:rPr>
      </w:pPr>
    </w:p>
    <w:p w:rsidR="00C823B1" w:rsidRPr="00FE5BB9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E5BB9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C823B1" w:rsidRPr="00FE5BB9" w:rsidRDefault="00C823B1">
      <w:pPr>
        <w:ind w:firstLine="800"/>
        <w:rPr>
          <w:lang w:val="ru-RU"/>
        </w:rPr>
      </w:pPr>
    </w:p>
    <w:p w:rsidR="00C823B1" w:rsidRPr="00FE5BB9" w:rsidRDefault="00C823B1">
      <w:pPr>
        <w:ind w:firstLine="800"/>
        <w:rPr>
          <w:lang w:val="ru-RU"/>
        </w:rPr>
      </w:pPr>
      <w:r w:rsidRPr="00FE5BB9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E5BB9">
        <w:rPr>
          <w:rFonts w:ascii="Times New Roman" w:hAnsi="Times New Roman" w:cs="Times New Roman"/>
          <w:sz w:val="28"/>
          <w:szCs w:val="28"/>
          <w:lang w:val="ru-RU"/>
        </w:rPr>
        <w:t xml:space="preserve"> 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самоуправления, муниципальным учреждениям муниципального образования Усть-Волчихинского сельсовет  Алтайского края не принимать решений, приводящих к увеличению численности муниципальных служащих.</w:t>
      </w:r>
    </w:p>
    <w:p w:rsidR="00C823B1" w:rsidRPr="005A3E0D" w:rsidRDefault="00C823B1">
      <w:pPr>
        <w:ind w:firstLine="800"/>
        <w:rPr>
          <w:lang w:val="ru-RU"/>
        </w:rPr>
      </w:pPr>
    </w:p>
    <w:p w:rsidR="00C823B1" w:rsidRPr="005A3E0D" w:rsidRDefault="00C823B1">
      <w:pPr>
        <w:ind w:firstLine="800"/>
        <w:rPr>
          <w:lang w:val="ru-RU"/>
        </w:rPr>
      </w:pP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Усть-Волчихинского сельсовет  Алтайского края в соответствие с настоящим Решением</w:t>
      </w:r>
    </w:p>
    <w:p w:rsidR="00C823B1" w:rsidRPr="005A3E0D" w:rsidRDefault="00C823B1">
      <w:pPr>
        <w:ind w:firstLine="800"/>
        <w:rPr>
          <w:lang w:val="ru-RU"/>
        </w:rPr>
      </w:pP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Усть-Волчихинского сельсовет 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C823B1" w:rsidRPr="005A3E0D" w:rsidRDefault="00C823B1">
      <w:pPr>
        <w:ind w:firstLine="800"/>
        <w:rPr>
          <w:lang w:val="ru-RU"/>
        </w:rPr>
      </w:pP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A3E0D">
        <w:rPr>
          <w:rFonts w:ascii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C823B1" w:rsidRPr="005A3E0D" w:rsidRDefault="00C823B1">
      <w:pPr>
        <w:ind w:firstLine="800"/>
        <w:rPr>
          <w:lang w:val="ru-RU"/>
        </w:rPr>
      </w:pPr>
    </w:p>
    <w:p w:rsidR="00C823B1" w:rsidRPr="005A3E0D" w:rsidRDefault="00C823B1">
      <w:pPr>
        <w:ind w:firstLine="800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Настоящее Решение вступает в силу с 1 января 2023 года.</w:t>
      </w:r>
    </w:p>
    <w:p w:rsidR="00C823B1" w:rsidRPr="005A3E0D" w:rsidRDefault="00C823B1">
      <w:pPr>
        <w:jc w:val="left"/>
        <w:rPr>
          <w:lang w:val="ru-RU"/>
        </w:rPr>
      </w:pPr>
    </w:p>
    <w:p w:rsidR="00C823B1" w:rsidRPr="005A3E0D" w:rsidRDefault="00C823B1">
      <w:pPr>
        <w:jc w:val="left"/>
        <w:rPr>
          <w:lang w:val="ru-RU"/>
        </w:rPr>
      </w:pPr>
    </w:p>
    <w:p w:rsidR="00C823B1" w:rsidRPr="005A3E0D" w:rsidRDefault="00C823B1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5108"/>
        <w:gridCol w:w="3917"/>
      </w:tblGrid>
      <w:tr w:rsidR="00C823B1" w:rsidRPr="00582145">
        <w:tc>
          <w:tcPr>
            <w:tcW w:w="2830" w:type="pct"/>
          </w:tcPr>
          <w:p w:rsidR="00C823B1" w:rsidRPr="005A3E0D" w:rsidRDefault="00C823B1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 Усть-Волчихинского сельсовет  Алтайского края</w:t>
            </w:r>
          </w:p>
        </w:tc>
        <w:tc>
          <w:tcPr>
            <w:tcW w:w="2170" w:type="pct"/>
          </w:tcPr>
          <w:p w:rsidR="00C823B1" w:rsidRPr="005A3E0D" w:rsidRDefault="00C823B1">
            <w:pPr>
              <w:jc w:val="right"/>
              <w:rPr>
                <w:lang w:val="ru-RU"/>
              </w:rPr>
            </w:pPr>
          </w:p>
        </w:tc>
      </w:tr>
    </w:tbl>
    <w:p w:rsidR="00C823B1" w:rsidRPr="005A3E0D" w:rsidRDefault="00C823B1">
      <w:pPr>
        <w:jc w:val="left"/>
        <w:rPr>
          <w:lang w:val="ru-RU"/>
        </w:rPr>
      </w:pPr>
    </w:p>
    <w:p w:rsidR="00C823B1" w:rsidRDefault="00C823B1">
      <w:pPr>
        <w:jc w:val="left"/>
      </w:pPr>
      <w:r>
        <w:rPr>
          <w:rFonts w:ascii="Times New Roman" w:hAnsi="Times New Roman" w:cs="Times New Roman"/>
          <w:sz w:val="28"/>
          <w:szCs w:val="28"/>
        </w:rPr>
        <w:t>с. Усть-Волчиха</w:t>
      </w:r>
    </w:p>
    <w:p w:rsidR="00C823B1" w:rsidRPr="00582145" w:rsidRDefault="00C823B1">
      <w:pPr>
        <w:jc w:val="lef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№ 26 от 27.12</w:t>
      </w:r>
      <w:r w:rsidRPr="00582145">
        <w:rPr>
          <w:rFonts w:ascii="Times New Roman" w:hAnsi="Times New Roman" w:cs="Times New Roman"/>
          <w:sz w:val="28"/>
          <w:szCs w:val="28"/>
          <w:lang w:val="ru-RU"/>
        </w:rPr>
        <w:t>.2022 года</w:t>
      </w:r>
    </w:p>
    <w:p w:rsidR="00C823B1" w:rsidRPr="00582145" w:rsidRDefault="00C823B1">
      <w:pPr>
        <w:rPr>
          <w:lang w:val="ru-RU"/>
        </w:rPr>
      </w:pPr>
    </w:p>
    <w:p w:rsidR="00C823B1" w:rsidRPr="00582145" w:rsidRDefault="00C823B1">
      <w:pPr>
        <w:rPr>
          <w:lang w:val="ru-RU"/>
        </w:rPr>
        <w:sectPr w:rsidR="00C823B1" w:rsidRPr="0058214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4512"/>
        <w:gridCol w:w="4513"/>
      </w:tblGrid>
      <w:tr w:rsidR="00C823B1" w:rsidRPr="00582145">
        <w:tc>
          <w:tcPr>
            <w:tcW w:w="2500" w:type="pct"/>
          </w:tcPr>
          <w:p w:rsidR="00C823B1" w:rsidRPr="00582145" w:rsidRDefault="00C823B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23B1" w:rsidRPr="00582145" w:rsidRDefault="00C823B1">
            <w:pPr>
              <w:rPr>
                <w:lang w:val="ru-RU"/>
              </w:rPr>
            </w:pPr>
            <w:r w:rsidRPr="005821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C823B1" w:rsidRPr="00582145">
        <w:tc>
          <w:tcPr>
            <w:tcW w:w="2500" w:type="pct"/>
          </w:tcPr>
          <w:p w:rsidR="00C823B1" w:rsidRPr="00582145" w:rsidRDefault="00C823B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23B1" w:rsidRPr="00582145" w:rsidRDefault="00C823B1">
            <w:pPr>
              <w:rPr>
                <w:lang w:val="ru-RU"/>
              </w:rPr>
            </w:pPr>
            <w:r w:rsidRPr="005821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</w:tr>
      <w:tr w:rsidR="00C823B1" w:rsidRPr="00582145">
        <w:tc>
          <w:tcPr>
            <w:tcW w:w="2500" w:type="pct"/>
          </w:tcPr>
          <w:p w:rsidR="00C823B1" w:rsidRPr="00582145" w:rsidRDefault="00C823B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Усть-Волчихинского сельсовет  Алтайского края на 2023 год»</w:t>
            </w:r>
          </w:p>
        </w:tc>
      </w:tr>
    </w:tbl>
    <w:p w:rsidR="00C823B1" w:rsidRPr="005A3E0D" w:rsidRDefault="00C823B1">
      <w:pPr>
        <w:jc w:val="left"/>
        <w:rPr>
          <w:lang w:val="ru-RU"/>
        </w:rPr>
      </w:pPr>
    </w:p>
    <w:p w:rsidR="00C823B1" w:rsidRPr="005A3E0D" w:rsidRDefault="00C823B1">
      <w:pPr>
        <w:jc w:val="left"/>
        <w:rPr>
          <w:lang w:val="ru-RU"/>
        </w:rPr>
      </w:pPr>
    </w:p>
    <w:p w:rsidR="00C823B1" w:rsidRPr="005A3E0D" w:rsidRDefault="00C823B1">
      <w:pPr>
        <w:jc w:val="left"/>
        <w:rPr>
          <w:lang w:val="ru-RU"/>
        </w:rPr>
      </w:pPr>
    </w:p>
    <w:p w:rsidR="00C823B1" w:rsidRPr="005A3E0D" w:rsidRDefault="00C823B1">
      <w:pPr>
        <w:jc w:val="center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C823B1" w:rsidRPr="005A3E0D" w:rsidRDefault="00C823B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/>
      </w:tblPr>
      <w:tblGrid>
        <w:gridCol w:w="4927"/>
        <w:gridCol w:w="4104"/>
      </w:tblGrid>
      <w:tr w:rsidR="00C823B1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823B1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01 05 0000000000000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823B1" w:rsidRDefault="00C823B1">
      <w:pPr>
        <w:sectPr w:rsidR="00C823B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4512"/>
        <w:gridCol w:w="4513"/>
      </w:tblGrid>
      <w:tr w:rsidR="00C823B1">
        <w:tc>
          <w:tcPr>
            <w:tcW w:w="2500" w:type="pct"/>
          </w:tcPr>
          <w:p w:rsidR="00C823B1" w:rsidRDefault="00C823B1"/>
        </w:tc>
        <w:tc>
          <w:tcPr>
            <w:tcW w:w="2500" w:type="pct"/>
          </w:tcPr>
          <w:p w:rsidR="00C823B1" w:rsidRDefault="00C823B1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C823B1">
        <w:tc>
          <w:tcPr>
            <w:tcW w:w="2500" w:type="pct"/>
          </w:tcPr>
          <w:p w:rsidR="00C823B1" w:rsidRDefault="00C823B1"/>
        </w:tc>
        <w:tc>
          <w:tcPr>
            <w:tcW w:w="2500" w:type="pct"/>
          </w:tcPr>
          <w:p w:rsidR="00C823B1" w:rsidRDefault="00C823B1">
            <w:r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C823B1" w:rsidRPr="00582145">
        <w:tc>
          <w:tcPr>
            <w:tcW w:w="2500" w:type="pct"/>
          </w:tcPr>
          <w:p w:rsidR="00C823B1" w:rsidRDefault="00C823B1"/>
        </w:tc>
        <w:tc>
          <w:tcPr>
            <w:tcW w:w="2500" w:type="pct"/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Усть-Волчихинского сельсовет  Алтайского края на 2023 год»</w:t>
            </w:r>
          </w:p>
        </w:tc>
      </w:tr>
    </w:tbl>
    <w:p w:rsidR="00C823B1" w:rsidRPr="005A3E0D" w:rsidRDefault="00C823B1">
      <w:pPr>
        <w:rPr>
          <w:lang w:val="ru-RU"/>
        </w:rPr>
      </w:pPr>
    </w:p>
    <w:p w:rsidR="00C823B1" w:rsidRPr="005A3E0D" w:rsidRDefault="00C823B1">
      <w:pPr>
        <w:rPr>
          <w:lang w:val="ru-RU"/>
        </w:rPr>
      </w:pPr>
    </w:p>
    <w:p w:rsidR="00C823B1" w:rsidRPr="005A3E0D" w:rsidRDefault="00C823B1">
      <w:pPr>
        <w:rPr>
          <w:lang w:val="ru-RU"/>
        </w:rPr>
      </w:pPr>
    </w:p>
    <w:p w:rsidR="00C823B1" w:rsidRPr="005A3E0D" w:rsidRDefault="00C823B1">
      <w:pPr>
        <w:jc w:val="center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C823B1" w:rsidRPr="005A3E0D" w:rsidRDefault="00C823B1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/>
      </w:tblPr>
      <w:tblGrid>
        <w:gridCol w:w="5588"/>
        <w:gridCol w:w="1212"/>
        <w:gridCol w:w="2231"/>
      </w:tblGrid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260313" w:rsidRDefault="00C823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A823DA" w:rsidRDefault="00C823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1348,0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2 317,6</w:t>
            </w:r>
          </w:p>
        </w:tc>
      </w:tr>
    </w:tbl>
    <w:p w:rsidR="00C823B1" w:rsidRDefault="00C823B1">
      <w:pPr>
        <w:sectPr w:rsidR="00C823B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4502"/>
        <w:gridCol w:w="4503"/>
        <w:gridCol w:w="20"/>
      </w:tblGrid>
      <w:tr w:rsidR="00C823B1">
        <w:tc>
          <w:tcPr>
            <w:tcW w:w="2500" w:type="pct"/>
          </w:tcPr>
          <w:p w:rsidR="00C823B1" w:rsidRDefault="00C823B1">
            <w:pPr>
              <w:jc w:val="left"/>
            </w:pPr>
          </w:p>
        </w:tc>
        <w:tc>
          <w:tcPr>
            <w:tcW w:w="2500" w:type="pct"/>
          </w:tcPr>
          <w:p w:rsidR="00C823B1" w:rsidRDefault="00C823B1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C823B1" w:rsidRDefault="00C823B1">
            <w:pPr>
              <w:jc w:val="left"/>
            </w:pPr>
          </w:p>
        </w:tc>
      </w:tr>
      <w:tr w:rsidR="00C823B1">
        <w:tc>
          <w:tcPr>
            <w:tcW w:w="2500" w:type="pct"/>
          </w:tcPr>
          <w:p w:rsidR="00C823B1" w:rsidRDefault="00C823B1">
            <w:pPr>
              <w:jc w:val="left"/>
            </w:pPr>
          </w:p>
        </w:tc>
        <w:tc>
          <w:tcPr>
            <w:tcW w:w="2500" w:type="pct"/>
          </w:tcPr>
          <w:p w:rsidR="00C823B1" w:rsidRDefault="00C823B1">
            <w:r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C823B1" w:rsidRDefault="00C823B1">
            <w:pPr>
              <w:jc w:val="left"/>
            </w:pPr>
          </w:p>
        </w:tc>
      </w:tr>
      <w:tr w:rsidR="00C823B1" w:rsidRPr="00582145">
        <w:tc>
          <w:tcPr>
            <w:tcW w:w="2500" w:type="pct"/>
          </w:tcPr>
          <w:p w:rsidR="00C823B1" w:rsidRDefault="00C823B1">
            <w:pPr>
              <w:jc w:val="left"/>
            </w:pPr>
          </w:p>
        </w:tc>
        <w:tc>
          <w:tcPr>
            <w:tcW w:w="2500" w:type="pct"/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Усть-Волчихинского сельсовет  Алтайского края на 2023 год»</w:t>
            </w:r>
          </w:p>
        </w:tc>
        <w:tc>
          <w:tcPr>
            <w:tcW w:w="2500" w:type="pct"/>
          </w:tcPr>
          <w:p w:rsidR="00C823B1" w:rsidRPr="005A3E0D" w:rsidRDefault="00C823B1">
            <w:pPr>
              <w:jc w:val="left"/>
              <w:rPr>
                <w:lang w:val="ru-RU"/>
              </w:rPr>
            </w:pPr>
          </w:p>
        </w:tc>
      </w:tr>
      <w:tr w:rsidR="00C823B1" w:rsidRPr="00582145">
        <w:trPr>
          <w:gridAfter w:val="1"/>
          <w:wAfter w:w="2500" w:type="dxa"/>
        </w:trPr>
        <w:tc>
          <w:tcPr>
            <w:tcW w:w="2500" w:type="pct"/>
          </w:tcPr>
          <w:p w:rsidR="00C823B1" w:rsidRPr="005A3E0D" w:rsidRDefault="00C823B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23B1" w:rsidRPr="005A3E0D" w:rsidRDefault="00C823B1">
            <w:pPr>
              <w:jc w:val="left"/>
              <w:rPr>
                <w:lang w:val="ru-RU"/>
              </w:rPr>
            </w:pPr>
          </w:p>
        </w:tc>
      </w:tr>
      <w:tr w:rsidR="00C823B1" w:rsidRPr="00582145">
        <w:trPr>
          <w:gridAfter w:val="1"/>
          <w:wAfter w:w="2500" w:type="dxa"/>
        </w:trPr>
        <w:tc>
          <w:tcPr>
            <w:tcW w:w="2500" w:type="pct"/>
          </w:tcPr>
          <w:p w:rsidR="00C823B1" w:rsidRPr="005A3E0D" w:rsidRDefault="00C823B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23B1" w:rsidRPr="005A3E0D" w:rsidRDefault="00C823B1">
            <w:pPr>
              <w:jc w:val="left"/>
              <w:rPr>
                <w:lang w:val="ru-RU"/>
              </w:rPr>
            </w:pPr>
          </w:p>
        </w:tc>
      </w:tr>
      <w:tr w:rsidR="00C823B1" w:rsidRPr="00582145">
        <w:trPr>
          <w:gridAfter w:val="1"/>
          <w:wAfter w:w="2500" w:type="dxa"/>
        </w:trPr>
        <w:tc>
          <w:tcPr>
            <w:tcW w:w="2500" w:type="pct"/>
          </w:tcPr>
          <w:p w:rsidR="00C823B1" w:rsidRPr="005A3E0D" w:rsidRDefault="00C823B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23B1" w:rsidRPr="005A3E0D" w:rsidRDefault="00C823B1">
            <w:pPr>
              <w:jc w:val="left"/>
              <w:rPr>
                <w:lang w:val="ru-RU"/>
              </w:rPr>
            </w:pPr>
          </w:p>
        </w:tc>
      </w:tr>
    </w:tbl>
    <w:p w:rsidR="00C823B1" w:rsidRPr="005A3E0D" w:rsidRDefault="00C823B1">
      <w:pPr>
        <w:jc w:val="center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C823B1" w:rsidRPr="005A3E0D" w:rsidRDefault="00C823B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/>
      </w:tblPr>
      <w:tblGrid>
        <w:gridCol w:w="3649"/>
        <w:gridCol w:w="683"/>
        <w:gridCol w:w="957"/>
        <w:gridCol w:w="1965"/>
        <w:gridCol w:w="667"/>
        <w:gridCol w:w="1110"/>
      </w:tblGrid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Усть-Волчихинского сельсовета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2 317,6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1 348,0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5A3E0D" w:rsidRDefault="00C823B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Субвенция на осуществления первичного военского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2 317,6</w:t>
            </w:r>
          </w:p>
        </w:tc>
      </w:tr>
    </w:tbl>
    <w:p w:rsidR="00C823B1" w:rsidRDefault="00C823B1"/>
    <w:p w:rsidR="00C823B1" w:rsidRDefault="00C823B1">
      <w:pPr>
        <w:sectPr w:rsidR="00C823B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4512"/>
        <w:gridCol w:w="4513"/>
      </w:tblGrid>
      <w:tr w:rsidR="00C823B1">
        <w:tc>
          <w:tcPr>
            <w:tcW w:w="2500" w:type="pct"/>
          </w:tcPr>
          <w:p w:rsidR="00C823B1" w:rsidRDefault="00C823B1">
            <w:pPr>
              <w:jc w:val="left"/>
            </w:pPr>
          </w:p>
        </w:tc>
        <w:tc>
          <w:tcPr>
            <w:tcW w:w="2500" w:type="pct"/>
          </w:tcPr>
          <w:p w:rsidR="00C823B1" w:rsidRDefault="00C823B1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C823B1">
        <w:tc>
          <w:tcPr>
            <w:tcW w:w="2500" w:type="pct"/>
          </w:tcPr>
          <w:p w:rsidR="00C823B1" w:rsidRDefault="00C823B1">
            <w:pPr>
              <w:jc w:val="left"/>
            </w:pPr>
          </w:p>
        </w:tc>
        <w:tc>
          <w:tcPr>
            <w:tcW w:w="2500" w:type="pct"/>
          </w:tcPr>
          <w:p w:rsidR="00C823B1" w:rsidRDefault="00C823B1">
            <w:r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C823B1" w:rsidRPr="00582145">
        <w:tc>
          <w:tcPr>
            <w:tcW w:w="2500" w:type="pct"/>
          </w:tcPr>
          <w:p w:rsidR="00C823B1" w:rsidRDefault="00C823B1">
            <w:pPr>
              <w:jc w:val="left"/>
            </w:pPr>
          </w:p>
        </w:tc>
        <w:tc>
          <w:tcPr>
            <w:tcW w:w="2500" w:type="pct"/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Усть-Волчихинского сельсовет  Алтайского края на 2023 год»</w:t>
            </w:r>
          </w:p>
        </w:tc>
      </w:tr>
      <w:tr w:rsidR="00C823B1" w:rsidRPr="00582145">
        <w:tc>
          <w:tcPr>
            <w:tcW w:w="2500" w:type="pct"/>
          </w:tcPr>
          <w:p w:rsidR="00C823B1" w:rsidRPr="00FE5BB9" w:rsidRDefault="00C823B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23B1" w:rsidRPr="00FE5BB9" w:rsidRDefault="00C823B1">
            <w:pPr>
              <w:jc w:val="left"/>
              <w:rPr>
                <w:lang w:val="ru-RU"/>
              </w:rPr>
            </w:pPr>
          </w:p>
        </w:tc>
      </w:tr>
      <w:tr w:rsidR="00C823B1" w:rsidRPr="00582145">
        <w:tc>
          <w:tcPr>
            <w:tcW w:w="2500" w:type="pct"/>
          </w:tcPr>
          <w:p w:rsidR="00C823B1" w:rsidRPr="00FE5BB9" w:rsidRDefault="00C823B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23B1" w:rsidRPr="00FE5BB9" w:rsidRDefault="00C823B1">
            <w:pPr>
              <w:jc w:val="left"/>
              <w:rPr>
                <w:lang w:val="ru-RU"/>
              </w:rPr>
            </w:pPr>
          </w:p>
        </w:tc>
      </w:tr>
      <w:tr w:rsidR="00C823B1" w:rsidRPr="00582145">
        <w:tc>
          <w:tcPr>
            <w:tcW w:w="2500" w:type="pct"/>
          </w:tcPr>
          <w:p w:rsidR="00C823B1" w:rsidRPr="00FE5BB9" w:rsidRDefault="00C823B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23B1" w:rsidRPr="00FE5BB9" w:rsidRDefault="00C823B1">
            <w:pPr>
              <w:jc w:val="left"/>
              <w:rPr>
                <w:lang w:val="ru-RU"/>
              </w:rPr>
            </w:pPr>
          </w:p>
        </w:tc>
      </w:tr>
    </w:tbl>
    <w:p w:rsidR="00C823B1" w:rsidRPr="00FE5BB9" w:rsidRDefault="00C823B1">
      <w:pPr>
        <w:jc w:val="center"/>
        <w:rPr>
          <w:lang w:val="ru-RU"/>
        </w:rPr>
      </w:pPr>
      <w:r w:rsidRPr="00FE5BB9">
        <w:rPr>
          <w:rFonts w:ascii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C823B1" w:rsidRPr="00FE5BB9" w:rsidRDefault="00C823B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/>
      </w:tblPr>
      <w:tblGrid>
        <w:gridCol w:w="4484"/>
        <w:gridCol w:w="961"/>
        <w:gridCol w:w="1877"/>
        <w:gridCol w:w="625"/>
        <w:gridCol w:w="1084"/>
      </w:tblGrid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2 317,6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Субвенция на осуществления первичного военского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Резервный фонд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жтлтщно-коммунального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Pr="00FE5BB9" w:rsidRDefault="00C823B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C823B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3B1" w:rsidRDefault="00C823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2 317,6</w:t>
            </w:r>
          </w:p>
        </w:tc>
      </w:tr>
    </w:tbl>
    <w:p w:rsidR="00C823B1" w:rsidRDefault="00C823B1"/>
    <w:p w:rsidR="00C823B1" w:rsidRDefault="00C823B1">
      <w:pPr>
        <w:sectPr w:rsidR="00C823B1">
          <w:pgSz w:w="11905" w:h="16837"/>
          <w:pgMar w:top="1440" w:right="1440" w:bottom="1440" w:left="1440" w:header="720" w:footer="720" w:gutter="0"/>
          <w:cols w:space="720"/>
        </w:sectPr>
      </w:pPr>
    </w:p>
    <w:p w:rsidR="00C823B1" w:rsidRDefault="00C823B1"/>
    <w:sectPr w:rsidR="00C823B1" w:rsidSect="00E9717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5F01"/>
    <w:rsid w:val="001D7F67"/>
    <w:rsid w:val="00231FCF"/>
    <w:rsid w:val="00260313"/>
    <w:rsid w:val="003063AD"/>
    <w:rsid w:val="00554653"/>
    <w:rsid w:val="00582145"/>
    <w:rsid w:val="005A3E0D"/>
    <w:rsid w:val="007A025D"/>
    <w:rsid w:val="007E1527"/>
    <w:rsid w:val="00820546"/>
    <w:rsid w:val="00903F76"/>
    <w:rsid w:val="00920C61"/>
    <w:rsid w:val="0092338F"/>
    <w:rsid w:val="009C5D92"/>
    <w:rsid w:val="00A823DA"/>
    <w:rsid w:val="00C65BBC"/>
    <w:rsid w:val="00C823B1"/>
    <w:rsid w:val="00E0241E"/>
    <w:rsid w:val="00E97178"/>
    <w:rsid w:val="00EB5F01"/>
    <w:rsid w:val="00F0025F"/>
    <w:rsid w:val="00FE5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178"/>
    <w:pPr>
      <w:spacing w:after="40" w:line="259" w:lineRule="auto"/>
      <w:jc w:val="both"/>
    </w:pPr>
    <w:rPr>
      <w:sz w:val="20"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rsid w:val="00E97178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82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752"/>
    <w:rPr>
      <w:rFonts w:ascii="Times New Roman" w:hAnsi="Times New Roman"/>
      <w:sz w:val="0"/>
      <w:szCs w:val="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17</Pages>
  <Words>2948</Words>
  <Characters>16808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Усть-Волчихинский</cp:lastModifiedBy>
  <cp:revision>9</cp:revision>
  <cp:lastPrinted>2022-12-26T02:23:00Z</cp:lastPrinted>
  <dcterms:created xsi:type="dcterms:W3CDTF">2022-11-14T05:31:00Z</dcterms:created>
  <dcterms:modified xsi:type="dcterms:W3CDTF">2022-12-26T02:25:00Z</dcterms:modified>
</cp:coreProperties>
</file>