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107" w:rsidRPr="00FD5077" w:rsidRDefault="00A60107" w:rsidP="00E22944">
      <w:pPr>
        <w:tabs>
          <w:tab w:val="left" w:pos="804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FD5077" w:rsidRDefault="00A60107" w:rsidP="00E22944">
      <w:pPr>
        <w:rPr>
          <w:rFonts w:ascii="Times New Roman" w:hAnsi="Times New Roman" w:cs="Times New Roman"/>
        </w:rPr>
      </w:pPr>
    </w:p>
    <w:p w:rsidR="00A60107" w:rsidRPr="00FD5077" w:rsidRDefault="00A60107" w:rsidP="00E229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СОВЕТ НАРОДНЫХ ДЕПУТАТОВ УСТЬ-ВОЛЧИХИНСКОГО СЕЛЬСОВЕТА ВОЛЧИХИНСКОГО РАЙОНА</w:t>
      </w:r>
    </w:p>
    <w:p w:rsidR="00A60107" w:rsidRPr="00FD5077" w:rsidRDefault="00A60107" w:rsidP="00E229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АЛТАЙСКОГО КРАЯ</w:t>
      </w:r>
    </w:p>
    <w:p w:rsidR="00A60107" w:rsidRPr="00FD5077" w:rsidRDefault="00A60107" w:rsidP="00E22944">
      <w:pPr>
        <w:tabs>
          <w:tab w:val="left" w:pos="622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FD5077" w:rsidRDefault="00A60107" w:rsidP="00E229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РЕШЕНИЕ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18.08.2026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18/а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ab/>
        <w:t>с. Усть-Волчиха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изменений и дополнений в 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решение Совета народных депутатов 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Усть-Волчихинского сельсовета 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 21 от 23.12.2025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г. «О бюджете 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 поселения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Усть-Волчихинский сельсовет 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Волчихинского района 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Алтайского края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г.»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FD5077" w:rsidRDefault="00A60107" w:rsidP="00E22944">
      <w:pPr>
        <w:ind w:firstLine="360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Руководствуясь Уставом муниципального образования Усть-Волчихинский  сельсовет, Положением « О бюджетном устройстве, бюджетном процессе и финансовом контроле в муниципальном образовании Усть-Волчихинского сельсовет Волчихинского района Алтайского края», руководствуясь статьёй 22  Устава муниципального образования, в целях обеспечения сбалансированности бюджета муниципального образования  Усть-Волчихинский  сельсовет Волчихинског</w:t>
      </w:r>
      <w:r>
        <w:rPr>
          <w:rFonts w:ascii="Times New Roman" w:hAnsi="Times New Roman" w:cs="Times New Roman"/>
          <w:sz w:val="28"/>
          <w:szCs w:val="28"/>
          <w:lang w:val="ru-RU"/>
        </w:rPr>
        <w:t>о района Алтайского края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 «О </w:t>
      </w:r>
      <w:r>
        <w:rPr>
          <w:rFonts w:ascii="Times New Roman" w:hAnsi="Times New Roman" w:cs="Times New Roman"/>
          <w:sz w:val="28"/>
          <w:szCs w:val="28"/>
          <w:lang w:val="ru-RU"/>
        </w:rPr>
        <w:t>внесении изменений в бюджет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года».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Совет народных депутатов Усть-Волчихинского сельсовета РЕШИЛ:</w:t>
      </w:r>
    </w:p>
    <w:p w:rsidR="00A60107" w:rsidRPr="00FD5077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FD5077" w:rsidRDefault="00A60107" w:rsidP="00E22944">
      <w:pPr>
        <w:ind w:firstLine="360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Внести следующие изменения и дополнения в решение Совета народных депутатов Ус</w:t>
      </w:r>
      <w:r>
        <w:rPr>
          <w:rFonts w:ascii="Times New Roman" w:hAnsi="Times New Roman" w:cs="Times New Roman"/>
          <w:sz w:val="28"/>
          <w:szCs w:val="28"/>
          <w:lang w:val="ru-RU"/>
        </w:rPr>
        <w:t>ть-Волчихинского сельсовета № 21 от 23.12.2025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г. «О бю</w:t>
      </w:r>
      <w:r>
        <w:rPr>
          <w:rFonts w:ascii="Times New Roman" w:hAnsi="Times New Roman" w:cs="Times New Roman"/>
          <w:sz w:val="28"/>
          <w:szCs w:val="28"/>
          <w:lang w:val="ru-RU"/>
        </w:rPr>
        <w:t>джете сельскогопоселения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Усть-Волчихинский  сельсовет Волчихинског</w:t>
      </w:r>
      <w:r>
        <w:rPr>
          <w:rFonts w:ascii="Times New Roman" w:hAnsi="Times New Roman" w:cs="Times New Roman"/>
          <w:sz w:val="28"/>
          <w:szCs w:val="28"/>
          <w:lang w:val="ru-RU"/>
        </w:rPr>
        <w:t>о района Алтайского края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г.»</w:t>
      </w:r>
    </w:p>
    <w:p w:rsidR="00A60107" w:rsidRPr="00FD5077" w:rsidRDefault="00A60107" w:rsidP="00E22944">
      <w:pPr>
        <w:numPr>
          <w:ilvl w:val="0"/>
          <w:numId w:val="1"/>
        </w:numPr>
        <w:tabs>
          <w:tab w:val="left" w:pos="945"/>
          <w:tab w:val="left" w:pos="423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Утвердить бюджет муниципального образования Усть-Во</w:t>
      </w:r>
      <w:r>
        <w:rPr>
          <w:rFonts w:ascii="Times New Roman" w:hAnsi="Times New Roman" w:cs="Times New Roman"/>
          <w:sz w:val="28"/>
          <w:szCs w:val="28"/>
          <w:lang w:val="ru-RU"/>
        </w:rPr>
        <w:t>лчихинского  сельсовета 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 по доходам в сумме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4 700,4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рублей  и по расходам в сумме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4 700,4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. рублей , </w:t>
      </w:r>
    </w:p>
    <w:p w:rsidR="00A60107" w:rsidRPr="00E22944" w:rsidRDefault="00A60107" w:rsidP="00E22944">
      <w:pPr>
        <w:tabs>
          <w:tab w:val="left" w:pos="945"/>
          <w:tab w:val="left" w:pos="4230"/>
        </w:tabs>
        <w:rPr>
          <w:sz w:val="28"/>
          <w:szCs w:val="28"/>
          <w:lang w:val="ru-RU"/>
        </w:rPr>
      </w:pPr>
    </w:p>
    <w:p w:rsidR="00A60107" w:rsidRPr="007F363E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   3)  Распределить  текущие расходы бюджета муниципального образования Усть-Волчихинского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 согласно </w:t>
      </w:r>
      <w:r>
        <w:rPr>
          <w:rFonts w:ascii="Times New Roman" w:hAnsi="Times New Roman" w:cs="Times New Roman"/>
          <w:sz w:val="28"/>
          <w:szCs w:val="28"/>
          <w:lang w:val="ru-RU"/>
        </w:rPr>
        <w:t>прил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ожению </w:t>
      </w:r>
      <w:r w:rsidRPr="007F363E">
        <w:rPr>
          <w:rFonts w:ascii="Times New Roman" w:hAnsi="Times New Roman" w:cs="Times New Roman"/>
          <w:sz w:val="28"/>
          <w:szCs w:val="28"/>
          <w:lang w:val="ru-RU"/>
        </w:rPr>
        <w:t>№ 2,3,4,</w:t>
      </w:r>
    </w:p>
    <w:p w:rsidR="00A60107" w:rsidRPr="007F363E" w:rsidRDefault="00A6010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 w:rsidP="009B0361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Совета народных депутатов</w:t>
      </w:r>
    </w:p>
    <w:p w:rsidR="00A60107" w:rsidRPr="00FD5077" w:rsidRDefault="00A60107" w:rsidP="009B0361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Усть-Волчихинского сельсоветас</w:t>
      </w:r>
      <w:r w:rsidRPr="009B036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9B0361">
        <w:rPr>
          <w:rFonts w:ascii="Times New Roman" w:hAnsi="Times New Roman" w:cs="Times New Roman"/>
          <w:sz w:val="28"/>
          <w:szCs w:val="28"/>
          <w:lang w:val="ru-RU"/>
        </w:rPr>
        <w:t>С.А.Рибзам</w:t>
      </w:r>
    </w:p>
    <w:p w:rsidR="00A60107" w:rsidRPr="00E22944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 w:rsidP="00690DA3">
      <w:pPr>
        <w:tabs>
          <w:tab w:val="left" w:pos="2070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bookmarkStart w:id="0" w:name="_GoBack"/>
      <w:bookmarkEnd w:id="0"/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Pr="00E22944" w:rsidRDefault="00A6010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4512"/>
        <w:gridCol w:w="4513"/>
      </w:tblGrid>
      <w:tr w:rsidR="00A60107" w:rsidRPr="007F363E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A60107" w:rsidRPr="007F363E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A60107" w:rsidRPr="0011674A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Усть-Волчихинского сельсовет Волчихинского района Алтайского края на 2026 год»</w:t>
            </w:r>
          </w:p>
        </w:tc>
      </w:tr>
    </w:tbl>
    <w:p w:rsidR="00A60107" w:rsidRPr="007F363E" w:rsidRDefault="00A60107" w:rsidP="007F363E">
      <w:pPr>
        <w:spacing w:line="276" w:lineRule="auto"/>
        <w:rPr>
          <w:lang w:val="ru-RU"/>
        </w:rPr>
      </w:pPr>
    </w:p>
    <w:p w:rsidR="00A60107" w:rsidRPr="007F363E" w:rsidRDefault="00A60107" w:rsidP="007F363E">
      <w:pPr>
        <w:spacing w:line="276" w:lineRule="auto"/>
        <w:rPr>
          <w:lang w:val="ru-RU"/>
        </w:rPr>
      </w:pPr>
    </w:p>
    <w:p w:rsidR="00A60107" w:rsidRPr="007F363E" w:rsidRDefault="00A60107" w:rsidP="007F363E">
      <w:pPr>
        <w:spacing w:line="276" w:lineRule="auto"/>
        <w:rPr>
          <w:lang w:val="ru-RU"/>
        </w:rPr>
      </w:pPr>
    </w:p>
    <w:p w:rsidR="00A60107" w:rsidRPr="007F363E" w:rsidRDefault="00A60107" w:rsidP="007F363E">
      <w:pPr>
        <w:spacing w:line="276" w:lineRule="auto"/>
        <w:jc w:val="center"/>
        <w:rPr>
          <w:lang w:val="ru-RU"/>
        </w:rPr>
      </w:pPr>
      <w:r w:rsidRPr="007F363E">
        <w:rPr>
          <w:rFonts w:ascii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A60107" w:rsidRPr="007F363E" w:rsidRDefault="00A60107" w:rsidP="007F363E">
      <w:pPr>
        <w:spacing w:line="276" w:lineRule="auto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A0"/>
      </w:tblPr>
      <w:tblGrid>
        <w:gridCol w:w="5588"/>
        <w:gridCol w:w="1212"/>
        <w:gridCol w:w="2231"/>
      </w:tblGrid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1D6F22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235,7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1D6F22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1D6F22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2314,4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1D6F22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1385,4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left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1D6F22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4700,4</w:t>
            </w:r>
          </w:p>
        </w:tc>
      </w:tr>
    </w:tbl>
    <w:p w:rsidR="00A60107" w:rsidRPr="007F363E" w:rsidRDefault="00A60107" w:rsidP="007F363E">
      <w:pPr>
        <w:spacing w:after="0" w:line="276" w:lineRule="auto"/>
        <w:jc w:val="left"/>
        <w:sectPr w:rsidR="00A60107" w:rsidRPr="007F363E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4502"/>
        <w:gridCol w:w="4503"/>
        <w:gridCol w:w="20"/>
      </w:tblGrid>
      <w:tr w:rsidR="00A60107" w:rsidRPr="007F363E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</w:tr>
      <w:tr w:rsidR="00A60107" w:rsidRPr="007F363E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</w:tr>
      <w:tr w:rsidR="00A60107" w:rsidRPr="0011674A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Усть-Волчихинского сельсовет Волчихинского района Алтайского края на 2026 год»</w:t>
            </w: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A60107" w:rsidRPr="0011674A" w:rsidTr="007F363E">
        <w:trPr>
          <w:gridAfter w:val="1"/>
          <w:wAfter w:w="2500" w:type="dxa"/>
        </w:trPr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A60107" w:rsidRPr="0011674A" w:rsidTr="007F363E">
        <w:trPr>
          <w:gridAfter w:val="1"/>
          <w:wAfter w:w="2500" w:type="dxa"/>
        </w:trPr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A60107" w:rsidRPr="0011674A" w:rsidTr="007F363E">
        <w:trPr>
          <w:gridAfter w:val="1"/>
          <w:wAfter w:w="2500" w:type="dxa"/>
        </w:trPr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</w:tbl>
    <w:p w:rsidR="00A60107" w:rsidRPr="007F363E" w:rsidRDefault="00A60107" w:rsidP="007F363E">
      <w:pPr>
        <w:spacing w:line="276" w:lineRule="auto"/>
        <w:jc w:val="center"/>
        <w:rPr>
          <w:lang w:val="ru-RU"/>
        </w:rPr>
      </w:pPr>
      <w:r w:rsidRPr="007F363E">
        <w:rPr>
          <w:rFonts w:ascii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:rsidR="00A60107" w:rsidRPr="007F363E" w:rsidRDefault="00A60107" w:rsidP="007F363E">
      <w:pPr>
        <w:spacing w:line="276" w:lineRule="auto"/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A0"/>
      </w:tblPr>
      <w:tblGrid>
        <w:gridCol w:w="3649"/>
        <w:gridCol w:w="683"/>
        <w:gridCol w:w="957"/>
        <w:gridCol w:w="1965"/>
        <w:gridCol w:w="667"/>
        <w:gridCol w:w="1110"/>
      </w:tblGrid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РФ и органов местного значения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Субвенция на осуществления первичного военского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201,5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Содержание,ремонт,реконструкция и строительство автомобильных дорог,являющихся муниципальной собственностью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5E4546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235,7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мероприятий по проведению реконструкции водопроводных сетей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5E4546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5E4546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5E4546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захоронение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5E4546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85,7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5E4546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85,7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4A64C9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2314,4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4A64C9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1385,4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1090,9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Т190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294,5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4700,4</w:t>
            </w:r>
          </w:p>
        </w:tc>
      </w:tr>
    </w:tbl>
    <w:p w:rsidR="00A60107" w:rsidRPr="007F363E" w:rsidRDefault="00A60107" w:rsidP="007F363E">
      <w:pPr>
        <w:spacing w:line="276" w:lineRule="auto"/>
      </w:pPr>
    </w:p>
    <w:p w:rsidR="00A60107" w:rsidRPr="007F363E" w:rsidRDefault="00A60107" w:rsidP="007F363E">
      <w:pPr>
        <w:spacing w:after="0" w:line="276" w:lineRule="auto"/>
        <w:jc w:val="left"/>
        <w:sectPr w:rsidR="00A60107" w:rsidRPr="007F363E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4512"/>
        <w:gridCol w:w="4513"/>
      </w:tblGrid>
      <w:tr w:rsidR="00A60107" w:rsidRPr="007F363E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A60107" w:rsidRPr="007F363E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A60107" w:rsidRPr="0011674A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Усть-Волчихинского сельсовет Волчихинского района Алтайского края на 2026 год»</w:t>
            </w:r>
          </w:p>
        </w:tc>
      </w:tr>
      <w:tr w:rsidR="00A60107" w:rsidRPr="0011674A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A60107" w:rsidRPr="0011674A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A60107" w:rsidRPr="0011674A" w:rsidTr="007F363E"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A60107" w:rsidRPr="007F363E" w:rsidRDefault="00A60107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</w:tbl>
    <w:p w:rsidR="00A60107" w:rsidRPr="007F363E" w:rsidRDefault="00A60107" w:rsidP="007F363E">
      <w:pPr>
        <w:spacing w:line="276" w:lineRule="auto"/>
        <w:jc w:val="center"/>
        <w:rPr>
          <w:lang w:val="ru-RU"/>
        </w:rPr>
      </w:pPr>
      <w:r w:rsidRPr="007F363E">
        <w:rPr>
          <w:rFonts w:ascii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A60107" w:rsidRPr="007F363E" w:rsidRDefault="00A60107" w:rsidP="007F363E">
      <w:pPr>
        <w:spacing w:line="276" w:lineRule="auto"/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A0"/>
      </w:tblPr>
      <w:tblGrid>
        <w:gridCol w:w="4484"/>
        <w:gridCol w:w="961"/>
        <w:gridCol w:w="1877"/>
        <w:gridCol w:w="625"/>
        <w:gridCol w:w="1084"/>
      </w:tblGrid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РФ и органов местного значения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Субвенция на осуществления первичного военского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201,5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Содержание,ремонт,реконструкция и строительство автомобильных дорог,являющихся муниципальной собственностью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235,7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мероприятий по проведению реконструкции водопроводных сетей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135,7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захоронение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85,7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85,7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2314,4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1385,4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1385,4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1385,4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1090,9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02200S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Т190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294,5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599,0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599,0</w:t>
            </w:r>
          </w:p>
        </w:tc>
      </w:tr>
      <w:tr w:rsidR="00A60107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  <w:r w:rsidRPr="007F363E">
              <w:rPr>
                <w:rFonts w:ascii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7F363E" w:rsidRDefault="00A60107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0107" w:rsidRPr="00624E3A" w:rsidRDefault="00A60107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4700,4</w:t>
            </w:r>
          </w:p>
        </w:tc>
      </w:tr>
    </w:tbl>
    <w:p w:rsidR="00A60107" w:rsidRPr="007F363E" w:rsidRDefault="00A60107" w:rsidP="007F363E">
      <w:pPr>
        <w:spacing w:line="276" w:lineRule="auto"/>
      </w:pPr>
    </w:p>
    <w:p w:rsidR="00A60107" w:rsidRPr="007F363E" w:rsidRDefault="00A60107" w:rsidP="007F363E">
      <w:pPr>
        <w:spacing w:after="0" w:line="276" w:lineRule="auto"/>
        <w:jc w:val="left"/>
        <w:sectPr w:rsidR="00A60107" w:rsidRPr="007F363E">
          <w:pgSz w:w="11905" w:h="16837"/>
          <w:pgMar w:top="1440" w:right="1440" w:bottom="1440" w:left="1440" w:header="720" w:footer="720" w:gutter="0"/>
          <w:cols w:space="720"/>
        </w:sectPr>
      </w:pPr>
    </w:p>
    <w:p w:rsidR="00A60107" w:rsidRPr="007F363E" w:rsidRDefault="00A60107" w:rsidP="007F363E">
      <w:pPr>
        <w:spacing w:line="276" w:lineRule="auto"/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C04E2E" w:rsidRDefault="00A60107">
      <w:pPr>
        <w:jc w:val="center"/>
        <w:rPr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Default="00A601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0107" w:rsidRPr="005A3E0D" w:rsidRDefault="00A60107">
      <w:pPr>
        <w:jc w:val="left"/>
        <w:rPr>
          <w:lang w:val="ru-RU"/>
        </w:rPr>
      </w:pPr>
    </w:p>
    <w:p w:rsidR="00A60107" w:rsidRPr="005A3E0D" w:rsidRDefault="00A60107">
      <w:pPr>
        <w:jc w:val="left"/>
        <w:rPr>
          <w:lang w:val="ru-RU"/>
        </w:rPr>
      </w:pPr>
    </w:p>
    <w:p w:rsidR="00A60107" w:rsidRPr="005A3E0D" w:rsidRDefault="00A60107">
      <w:pPr>
        <w:jc w:val="left"/>
        <w:rPr>
          <w:lang w:val="ru-RU"/>
        </w:rPr>
      </w:pPr>
    </w:p>
    <w:sectPr w:rsidR="00A60107" w:rsidRPr="005A3E0D" w:rsidSect="00E9717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1478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8E009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BD47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258EB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65C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E049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8A80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81E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A67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8A65F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8E1D53"/>
    <w:multiLevelType w:val="hybridMultilevel"/>
    <w:tmpl w:val="5E740F7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5F01"/>
    <w:rsid w:val="000425CB"/>
    <w:rsid w:val="000618F0"/>
    <w:rsid w:val="00065D2E"/>
    <w:rsid w:val="0011674A"/>
    <w:rsid w:val="00123A67"/>
    <w:rsid w:val="0015295E"/>
    <w:rsid w:val="001920C3"/>
    <w:rsid w:val="001D5A9C"/>
    <w:rsid w:val="001D6F22"/>
    <w:rsid w:val="001D7F67"/>
    <w:rsid w:val="00231FCF"/>
    <w:rsid w:val="00260313"/>
    <w:rsid w:val="00285CDC"/>
    <w:rsid w:val="002B2C60"/>
    <w:rsid w:val="002C0670"/>
    <w:rsid w:val="002C5DEF"/>
    <w:rsid w:val="003063AD"/>
    <w:rsid w:val="00316FC4"/>
    <w:rsid w:val="00341009"/>
    <w:rsid w:val="0036116A"/>
    <w:rsid w:val="003F04F0"/>
    <w:rsid w:val="00405D40"/>
    <w:rsid w:val="00406F07"/>
    <w:rsid w:val="004152E2"/>
    <w:rsid w:val="0044537B"/>
    <w:rsid w:val="004A64C9"/>
    <w:rsid w:val="004C675A"/>
    <w:rsid w:val="004D0356"/>
    <w:rsid w:val="00535A30"/>
    <w:rsid w:val="00545946"/>
    <w:rsid w:val="00554653"/>
    <w:rsid w:val="0056748A"/>
    <w:rsid w:val="00582145"/>
    <w:rsid w:val="00597F03"/>
    <w:rsid w:val="005A3E0D"/>
    <w:rsid w:val="005C0614"/>
    <w:rsid w:val="005E4546"/>
    <w:rsid w:val="005E4E8F"/>
    <w:rsid w:val="0061081B"/>
    <w:rsid w:val="00623AFB"/>
    <w:rsid w:val="00624E3A"/>
    <w:rsid w:val="006803AA"/>
    <w:rsid w:val="00690DA3"/>
    <w:rsid w:val="00703C9D"/>
    <w:rsid w:val="00753B7A"/>
    <w:rsid w:val="0075413D"/>
    <w:rsid w:val="007A025D"/>
    <w:rsid w:val="007A4654"/>
    <w:rsid w:val="007E1527"/>
    <w:rsid w:val="007F363E"/>
    <w:rsid w:val="00803D6B"/>
    <w:rsid w:val="00820546"/>
    <w:rsid w:val="00835848"/>
    <w:rsid w:val="008428B2"/>
    <w:rsid w:val="00893764"/>
    <w:rsid w:val="008C36D9"/>
    <w:rsid w:val="008F629E"/>
    <w:rsid w:val="00903F76"/>
    <w:rsid w:val="00920C61"/>
    <w:rsid w:val="0092338F"/>
    <w:rsid w:val="0093771B"/>
    <w:rsid w:val="009B0361"/>
    <w:rsid w:val="009C5D92"/>
    <w:rsid w:val="009F05F0"/>
    <w:rsid w:val="00A230F3"/>
    <w:rsid w:val="00A60107"/>
    <w:rsid w:val="00A823DA"/>
    <w:rsid w:val="00AE60EA"/>
    <w:rsid w:val="00B01CF3"/>
    <w:rsid w:val="00B17122"/>
    <w:rsid w:val="00B861BD"/>
    <w:rsid w:val="00BC704B"/>
    <w:rsid w:val="00C04E2E"/>
    <w:rsid w:val="00C47913"/>
    <w:rsid w:val="00C62934"/>
    <w:rsid w:val="00C65BBC"/>
    <w:rsid w:val="00C823B1"/>
    <w:rsid w:val="00C859F9"/>
    <w:rsid w:val="00C95292"/>
    <w:rsid w:val="00D06549"/>
    <w:rsid w:val="00D2279A"/>
    <w:rsid w:val="00D259AA"/>
    <w:rsid w:val="00D8250A"/>
    <w:rsid w:val="00DC578D"/>
    <w:rsid w:val="00DF23E3"/>
    <w:rsid w:val="00E0241E"/>
    <w:rsid w:val="00E218C1"/>
    <w:rsid w:val="00E22944"/>
    <w:rsid w:val="00E33B18"/>
    <w:rsid w:val="00E3582B"/>
    <w:rsid w:val="00E851D8"/>
    <w:rsid w:val="00E97178"/>
    <w:rsid w:val="00EA071E"/>
    <w:rsid w:val="00EB5F01"/>
    <w:rsid w:val="00EE655B"/>
    <w:rsid w:val="00F0025F"/>
    <w:rsid w:val="00F61883"/>
    <w:rsid w:val="00F64E00"/>
    <w:rsid w:val="00F726C4"/>
    <w:rsid w:val="00F97F34"/>
    <w:rsid w:val="00FB34C6"/>
    <w:rsid w:val="00FC7C46"/>
    <w:rsid w:val="00FD3196"/>
    <w:rsid w:val="00FD5077"/>
    <w:rsid w:val="00FE19AF"/>
    <w:rsid w:val="00FE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78"/>
    <w:pPr>
      <w:spacing w:after="40" w:line="259" w:lineRule="auto"/>
      <w:jc w:val="both"/>
    </w:pPr>
    <w:rPr>
      <w:sz w:val="20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rsid w:val="00E97178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582145"/>
    <w:rPr>
      <w:rFonts w:ascii="Times New Roman" w:hAnsi="Times New Roman" w:cs="Times New Roman"/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629E"/>
    <w:rPr>
      <w:rFonts w:ascii="Times New Roman" w:hAnsi="Times New Roman"/>
      <w:sz w:val="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8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2864</TotalTime>
  <Pages>17</Pages>
  <Words>2748</Words>
  <Characters>15665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Усть-Волчихинский</cp:lastModifiedBy>
  <cp:revision>56</cp:revision>
  <cp:lastPrinted>2026-08-18T08:14:00Z</cp:lastPrinted>
  <dcterms:created xsi:type="dcterms:W3CDTF">2022-11-14T05:31:00Z</dcterms:created>
  <dcterms:modified xsi:type="dcterms:W3CDTF">2026-09-30T09:17:00Z</dcterms:modified>
</cp:coreProperties>
</file>