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CE29C1">
        <w:rPr>
          <w:rFonts w:ascii="PT Astra Serif" w:hAnsi="PT Astra Serif"/>
          <w:bCs/>
          <w:sz w:val="28"/>
          <w:szCs w:val="28"/>
        </w:rPr>
        <w:t>за отчетный 2024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454FB4">
        <w:rPr>
          <w:rFonts w:ascii="PT Astra Serif" w:hAnsi="PT Astra Serif"/>
          <w:b/>
          <w:sz w:val="28"/>
          <w:szCs w:val="28"/>
          <w:u w:val="single"/>
        </w:rPr>
        <w:t>Коминтерновского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CE29C1" w:rsidRDefault="00F365DA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CE29C1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CE29C1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CE29C1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9C7" w:rsidRDefault="002C59C7">
      <w:r>
        <w:separator/>
      </w:r>
    </w:p>
  </w:endnote>
  <w:endnote w:type="continuationSeparator" w:id="0">
    <w:p w:rsidR="002C59C7" w:rsidRDefault="002C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9C7" w:rsidRDefault="002C59C7">
      <w:r>
        <w:separator/>
      </w:r>
    </w:p>
  </w:footnote>
  <w:footnote w:type="continuationSeparator" w:id="0">
    <w:p w:rsidR="002C59C7" w:rsidRDefault="002C5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59C7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C5A6E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1A97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29C1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7CCE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F84E5E-3C1C-4E71-ACD5-D41F17D9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2C8C-0AA5-4867-87EC-541B49CA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2023-05-26T04:17:00Z</dcterms:created>
  <dcterms:modified xsi:type="dcterms:W3CDTF">2025-05-21T08:00:00Z</dcterms:modified>
</cp:coreProperties>
</file>