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0D7595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6A592C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6A592C">
        <w:rPr>
          <w:rFonts w:ascii="PT Astra Serif" w:hAnsi="PT Astra Serif"/>
          <w:b/>
          <w:sz w:val="28"/>
          <w:szCs w:val="28"/>
          <w:u w:val="single"/>
        </w:rPr>
        <w:t>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0D7595" w:rsidRDefault="006A592C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0D759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1</w:t>
            </w:r>
            <w:r w:rsidR="000D7595" w:rsidRPr="000D759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0D7595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0D759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  <w:bookmarkStart w:id="0" w:name="_GoBack"/>
      <w:bookmarkEnd w:id="0"/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F3" w:rsidRDefault="004A26F3">
      <w:r>
        <w:separator/>
      </w:r>
    </w:p>
  </w:endnote>
  <w:endnote w:type="continuationSeparator" w:id="0">
    <w:p w:rsidR="004A26F3" w:rsidRDefault="004A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F3" w:rsidRDefault="004A26F3">
      <w:r>
        <w:separator/>
      </w:r>
    </w:p>
  </w:footnote>
  <w:footnote w:type="continuationSeparator" w:id="0">
    <w:p w:rsidR="004A26F3" w:rsidRDefault="004A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7595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26F3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E75F0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07012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3F9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BD2D83-977E-4E6E-B77A-D8709847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AA253-8712-4D24-816F-3875256B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2023-05-26T04:18:00Z</dcterms:created>
  <dcterms:modified xsi:type="dcterms:W3CDTF">2025-05-21T07:58:00Z</dcterms:modified>
</cp:coreProperties>
</file>